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0BA" w:rsidRPr="00DB70BA" w:rsidRDefault="00DB70BA" w:rsidP="00DB70BA">
      <w:pPr>
        <w:pStyle w:val="a7"/>
        <w:jc w:val="center"/>
      </w:pPr>
      <w:r w:rsidRPr="00DB70BA">
        <w:t xml:space="preserve">Перечень </w:t>
      </w:r>
      <w:r w:rsidR="00B930EA">
        <w:t xml:space="preserve">мероприятий </w:t>
      </w:r>
      <w:r w:rsidRPr="00DB70BA">
        <w:t>по улучшению условий труда</w:t>
      </w:r>
      <w:r w:rsidR="009442A1">
        <w:t xml:space="preserve"> по результатам </w:t>
      </w:r>
      <w:proofErr w:type="gramStart"/>
      <w:r w:rsidR="009442A1">
        <w:t>плановой</w:t>
      </w:r>
      <w:proofErr w:type="gramEnd"/>
      <w:r w:rsidR="009442A1">
        <w:t xml:space="preserve"> СОУТ 2016г.</w:t>
      </w:r>
    </w:p>
    <w:p w:rsidR="00B3448B" w:rsidRPr="00BC14A7" w:rsidRDefault="00B3448B" w:rsidP="00B3448B"/>
    <w:p w:rsidR="00B3448B" w:rsidRPr="00710271" w:rsidRDefault="00B3448B" w:rsidP="00B3448B">
      <w:r w:rsidRPr="00710271">
        <w:t xml:space="preserve">Наименование </w:t>
      </w:r>
      <w:r>
        <w:t>организации</w:t>
      </w:r>
      <w:r w:rsidRPr="00710271">
        <w:t>:</w:t>
      </w:r>
      <w:r w:rsidRPr="00883461">
        <w:rPr>
          <w:rStyle w:val="a9"/>
        </w:rPr>
        <w:t xml:space="preserve"> </w:t>
      </w:r>
      <w:r w:rsidR="00957C86">
        <w:fldChar w:fldCharType="begin"/>
      </w:r>
      <w:r w:rsidR="00957C86">
        <w:instrText xml:space="preserve"> DOCVARIABLE ceh_info \* MERGEFORMAT </w:instrText>
      </w:r>
      <w:r w:rsidR="00957C86">
        <w:fldChar w:fldCharType="separate"/>
      </w:r>
      <w:r w:rsidR="00BC14A7" w:rsidRPr="00BC14A7">
        <w:rPr>
          <w:rStyle w:val="a9"/>
        </w:rPr>
        <w:t xml:space="preserve"> Общество с ограниченной ответственностью "Ульяновский автомобильный завод" </w:t>
      </w:r>
      <w:r w:rsidR="00957C86">
        <w:rPr>
          <w:rStyle w:val="a9"/>
        </w:rPr>
        <w:fldChar w:fldCharType="end"/>
      </w:r>
      <w:r w:rsidRPr="00883461">
        <w:rPr>
          <w:rStyle w:val="a9"/>
        </w:rPr>
        <w:t> </w:t>
      </w:r>
    </w:p>
    <w:p w:rsidR="00DB70BA" w:rsidRDefault="00DB70BA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63" w:type="dxa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7"/>
        <w:gridCol w:w="3178"/>
        <w:gridCol w:w="2442"/>
        <w:gridCol w:w="1335"/>
        <w:gridCol w:w="2789"/>
        <w:gridCol w:w="1302"/>
      </w:tblGrid>
      <w:tr w:rsidR="00DB70BA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B70BA" w:rsidRPr="00063DF1" w:rsidRDefault="00DB70BA" w:rsidP="00DB70BA">
            <w:pPr>
              <w:pStyle w:val="aa"/>
            </w:pPr>
            <w:bookmarkStart w:id="0" w:name="main_table"/>
            <w:bookmarkEnd w:id="0"/>
            <w:r w:rsidRPr="00063DF1">
              <w:t>Наименование структурного подразделения, р</w:t>
            </w:r>
            <w:r w:rsidRPr="00063DF1">
              <w:t>а</w:t>
            </w:r>
            <w:r w:rsidRPr="00063DF1">
              <w:t>бочего места</w:t>
            </w:r>
          </w:p>
        </w:tc>
        <w:tc>
          <w:tcPr>
            <w:tcW w:w="3178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 xml:space="preserve">Наименование </w:t>
            </w:r>
            <w:r w:rsidR="00B930EA">
              <w:t>мероприятий</w:t>
            </w:r>
          </w:p>
        </w:tc>
        <w:tc>
          <w:tcPr>
            <w:tcW w:w="2442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 xml:space="preserve">Цель </w:t>
            </w:r>
            <w:r w:rsidR="00B930EA">
              <w:t>мероприятий</w:t>
            </w:r>
          </w:p>
        </w:tc>
        <w:tc>
          <w:tcPr>
            <w:tcW w:w="1335" w:type="dxa"/>
            <w:vAlign w:val="center"/>
          </w:tcPr>
          <w:p w:rsidR="00DB70BA" w:rsidRPr="00063DF1" w:rsidRDefault="008B4051" w:rsidP="00DB70BA">
            <w:pPr>
              <w:pStyle w:val="aa"/>
            </w:pPr>
            <w:r>
              <w:t>Срок</w:t>
            </w:r>
            <w:r>
              <w:rPr>
                <w:lang w:val="en-US"/>
              </w:rPr>
              <w:br/>
            </w:r>
            <w:r w:rsidR="00DB70BA" w:rsidRPr="00063DF1">
              <w:t>выполнения</w:t>
            </w:r>
          </w:p>
        </w:tc>
        <w:tc>
          <w:tcPr>
            <w:tcW w:w="2789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Структурные подразделения, привлекаемые для выполн</w:t>
            </w:r>
            <w:r w:rsidRPr="00063DF1">
              <w:t>е</w:t>
            </w:r>
            <w:r w:rsidRPr="00063DF1">
              <w:t>ния</w:t>
            </w:r>
          </w:p>
        </w:tc>
        <w:tc>
          <w:tcPr>
            <w:tcW w:w="1302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Отметка о выполнении</w:t>
            </w:r>
          </w:p>
        </w:tc>
      </w:tr>
      <w:tr w:rsidR="00DB70BA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1</w:t>
            </w:r>
          </w:p>
        </w:tc>
        <w:tc>
          <w:tcPr>
            <w:tcW w:w="3178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2</w:t>
            </w:r>
          </w:p>
        </w:tc>
        <w:tc>
          <w:tcPr>
            <w:tcW w:w="2442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3</w:t>
            </w:r>
          </w:p>
        </w:tc>
        <w:tc>
          <w:tcPr>
            <w:tcW w:w="1335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4</w:t>
            </w:r>
          </w:p>
        </w:tc>
        <w:tc>
          <w:tcPr>
            <w:tcW w:w="2789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5</w:t>
            </w:r>
          </w:p>
        </w:tc>
        <w:tc>
          <w:tcPr>
            <w:tcW w:w="1302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6</w:t>
            </w:r>
          </w:p>
        </w:tc>
      </w:tr>
      <w:tr w:rsidR="00BC14A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BC14A7" w:rsidRPr="00BC14A7" w:rsidRDefault="005E1F38" w:rsidP="00BC14A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ОТДЕЛ ОХРАНЫ ОКРУЖАЮЩЕЙ СРЕДЫ</w:t>
            </w:r>
          </w:p>
        </w:tc>
        <w:tc>
          <w:tcPr>
            <w:tcW w:w="3178" w:type="dxa"/>
            <w:vAlign w:val="center"/>
          </w:tcPr>
          <w:p w:rsidR="00BC14A7" w:rsidRPr="00063DF1" w:rsidRDefault="00BC14A7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BC14A7" w:rsidRPr="00063DF1" w:rsidRDefault="00BC14A7" w:rsidP="00DB70BA">
            <w:pPr>
              <w:pStyle w:val="aa"/>
            </w:pPr>
          </w:p>
        </w:tc>
        <w:tc>
          <w:tcPr>
            <w:tcW w:w="1335" w:type="dxa"/>
            <w:vAlign w:val="center"/>
          </w:tcPr>
          <w:p w:rsidR="00BC14A7" w:rsidRPr="00063DF1" w:rsidRDefault="00BC14A7" w:rsidP="00DB70BA">
            <w:pPr>
              <w:pStyle w:val="aa"/>
            </w:pPr>
          </w:p>
        </w:tc>
        <w:tc>
          <w:tcPr>
            <w:tcW w:w="2789" w:type="dxa"/>
            <w:vAlign w:val="center"/>
          </w:tcPr>
          <w:p w:rsidR="00BC14A7" w:rsidRPr="00063DF1" w:rsidRDefault="00BC14A7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BC14A7" w:rsidRPr="00063DF1" w:rsidRDefault="00BC14A7" w:rsidP="00DB70BA">
            <w:pPr>
              <w:pStyle w:val="aa"/>
            </w:pPr>
          </w:p>
        </w:tc>
      </w:tr>
      <w:tr w:rsidR="00BC14A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BC14A7" w:rsidRPr="00BC14A7" w:rsidRDefault="00BC14A7" w:rsidP="00BC14A7">
            <w:pPr>
              <w:pStyle w:val="aa"/>
              <w:jc w:val="left"/>
            </w:pPr>
            <w:r>
              <w:t>95. Инженер-химик 1к.</w:t>
            </w:r>
          </w:p>
        </w:tc>
        <w:tc>
          <w:tcPr>
            <w:tcW w:w="3178" w:type="dxa"/>
            <w:vAlign w:val="center"/>
          </w:tcPr>
          <w:p w:rsidR="00BC14A7" w:rsidRPr="00063DF1" w:rsidRDefault="00BC14A7" w:rsidP="00DB70BA">
            <w:pPr>
              <w:pStyle w:val="aa"/>
            </w:pPr>
            <w:r>
              <w:t>Организовать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442" w:type="dxa"/>
            <w:vAlign w:val="center"/>
          </w:tcPr>
          <w:p w:rsidR="00BC14A7" w:rsidRPr="00063DF1" w:rsidRDefault="00BC14A7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  <w:vAlign w:val="center"/>
          </w:tcPr>
          <w:p w:rsidR="00BC14A7" w:rsidRPr="00063DF1" w:rsidRDefault="00912DC7" w:rsidP="00912DC7">
            <w:pPr>
              <w:pStyle w:val="aa"/>
            </w:pPr>
            <w:r>
              <w:t>2017г</w:t>
            </w:r>
          </w:p>
        </w:tc>
        <w:tc>
          <w:tcPr>
            <w:tcW w:w="2789" w:type="dxa"/>
            <w:vAlign w:val="center"/>
          </w:tcPr>
          <w:p w:rsidR="00BC14A7" w:rsidRPr="00063DF1" w:rsidRDefault="005E1F38" w:rsidP="00912DC7">
            <w:pPr>
              <w:pStyle w:val="aa"/>
            </w:pPr>
            <w:r>
              <w:t>ОТДЕЛ ОХРАНЫ ОКР</w:t>
            </w:r>
            <w:r>
              <w:t>У</w:t>
            </w:r>
            <w:r>
              <w:t>ЖАЮЩЕЙ СРЕДЫ</w:t>
            </w:r>
            <w:r w:rsidR="00912DC7">
              <w:t xml:space="preserve">, </w:t>
            </w:r>
            <w:r w:rsidR="00B930EA">
              <w:t>Д</w:t>
            </w:r>
            <w:r w:rsidR="00B930EA">
              <w:t>И</w:t>
            </w:r>
            <w:r w:rsidR="00B930EA">
              <w:t>РЕКЦИЯ ПО ПЕРСОНАЛУ</w:t>
            </w:r>
          </w:p>
        </w:tc>
        <w:tc>
          <w:tcPr>
            <w:tcW w:w="1302" w:type="dxa"/>
            <w:vAlign w:val="center"/>
          </w:tcPr>
          <w:p w:rsidR="00BC14A7" w:rsidRPr="00063DF1" w:rsidRDefault="00BC14A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Pr="00BC14A7" w:rsidRDefault="00912DC7" w:rsidP="00BC14A7">
            <w:pPr>
              <w:pStyle w:val="aa"/>
              <w:jc w:val="left"/>
            </w:pPr>
            <w:r>
              <w:t>96. Ведущий инженер</w:t>
            </w: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Организовать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ОТДЕЛ ОХРАНЫ ОКР</w:t>
            </w:r>
            <w:r>
              <w:t>У</w:t>
            </w:r>
            <w:r>
              <w:t>ЖАЮЩЕЙ СРЕДЫ</w:t>
            </w:r>
            <w:r w:rsidR="00912DC7">
              <w:t xml:space="preserve">, </w:t>
            </w:r>
            <w:r w:rsidR="00B930EA">
              <w:t>Д</w:t>
            </w:r>
            <w:r w:rsidR="00B930EA">
              <w:t>И</w:t>
            </w:r>
            <w:r w:rsidR="00B930EA">
              <w:t>РЕКЦИЯ ПО ПЕРСОНАЛУ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Pr="00BC14A7" w:rsidRDefault="00912DC7" w:rsidP="00BC14A7">
            <w:pPr>
              <w:pStyle w:val="aa"/>
              <w:jc w:val="left"/>
            </w:pPr>
            <w:r>
              <w:t>97. Лаборант химического анализа</w:t>
            </w: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Организовать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ОТДЕЛ ОХРАНЫ ОКР</w:t>
            </w:r>
            <w:r>
              <w:t>У</w:t>
            </w:r>
            <w:r>
              <w:t>ЖАЮЩЕЙ СРЕДЫ</w:t>
            </w:r>
            <w:r w:rsidR="00912DC7">
              <w:t xml:space="preserve">, </w:t>
            </w:r>
            <w:r w:rsidR="00B930EA">
              <w:t>Д</w:t>
            </w:r>
            <w:r w:rsidR="00B930EA">
              <w:t>И</w:t>
            </w:r>
            <w:r w:rsidR="00B930EA">
              <w:t>РЕКЦИЯ ПО ПЕРСОНАЛУ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Default="00912DC7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Организовать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ОТДЕЛ ОХРАНЫ ОКР</w:t>
            </w:r>
            <w:r>
              <w:t>У</w:t>
            </w:r>
            <w:r>
              <w:t>ЖАЮЩЕЙ СРЕДЫ</w:t>
            </w:r>
            <w:r w:rsidR="00912DC7">
              <w:t xml:space="preserve">, </w:t>
            </w:r>
            <w:r w:rsidR="00B930EA">
              <w:t>Д</w:t>
            </w:r>
            <w:r w:rsidR="00B930EA">
              <w:t>И</w:t>
            </w:r>
            <w:r w:rsidR="00B930EA">
              <w:t>РЕКЦИЯ ПО ПЕРСОНАЛУ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Pr="00BC14A7" w:rsidRDefault="00912DC7" w:rsidP="00BC14A7">
            <w:pPr>
              <w:pStyle w:val="aa"/>
              <w:jc w:val="left"/>
            </w:pPr>
            <w:r>
              <w:t>98. Лаборант химического анализа</w:t>
            </w: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Организовать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ОТДЕЛ ОХРАНЫ ОКР</w:t>
            </w:r>
            <w:r>
              <w:t>У</w:t>
            </w:r>
            <w:r>
              <w:t>ЖАЮЩЕЙ СРЕДЫ</w:t>
            </w:r>
            <w:r w:rsidR="00912DC7">
              <w:t xml:space="preserve">, </w:t>
            </w:r>
            <w:r w:rsidR="00B930EA">
              <w:t>Д</w:t>
            </w:r>
            <w:r w:rsidR="00B930EA">
              <w:t>И</w:t>
            </w:r>
            <w:r w:rsidR="00B930EA">
              <w:t>РЕКЦИЯ ПО ПЕРСОНАЛУ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Default="00912DC7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Организовать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ОТДЕЛ ОХРАНЫ ОКР</w:t>
            </w:r>
            <w:r>
              <w:t>У</w:t>
            </w:r>
            <w:r>
              <w:t>ЖАЮЩЕЙ СРЕДЫ</w:t>
            </w:r>
            <w:r w:rsidR="00912DC7">
              <w:t xml:space="preserve">, </w:t>
            </w:r>
            <w:r w:rsidR="00B930EA">
              <w:t>Д</w:t>
            </w:r>
            <w:r w:rsidR="00B930EA">
              <w:t>И</w:t>
            </w:r>
            <w:r w:rsidR="00B930EA">
              <w:t>РЕКЦИЯ ПО ПЕРСОНАЛУ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Pr="00BC14A7" w:rsidRDefault="00912DC7" w:rsidP="00BC14A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Окрасочное производство</w:t>
            </w: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</w:p>
        </w:tc>
        <w:tc>
          <w:tcPr>
            <w:tcW w:w="1335" w:type="dxa"/>
          </w:tcPr>
          <w:p w:rsidR="00912DC7" w:rsidRDefault="00912DC7"/>
        </w:tc>
        <w:tc>
          <w:tcPr>
            <w:tcW w:w="2789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Pr="00BC14A7" w:rsidRDefault="00912DC7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Участок окраски платформ и рам, </w:t>
            </w:r>
            <w:proofErr w:type="spellStart"/>
            <w:r>
              <w:rPr>
                <w:i/>
              </w:rPr>
              <w:t>бр</w:t>
            </w:r>
            <w:proofErr w:type="spellEnd"/>
            <w:r>
              <w:rPr>
                <w:i/>
              </w:rPr>
              <w:t>. 140</w:t>
            </w: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</w:p>
        </w:tc>
        <w:tc>
          <w:tcPr>
            <w:tcW w:w="1335" w:type="dxa"/>
          </w:tcPr>
          <w:p w:rsidR="00912DC7" w:rsidRDefault="00912DC7"/>
        </w:tc>
        <w:tc>
          <w:tcPr>
            <w:tcW w:w="2789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Pr="00BC14A7" w:rsidRDefault="00912DC7" w:rsidP="00BC14A7">
            <w:pPr>
              <w:pStyle w:val="aa"/>
              <w:jc w:val="left"/>
            </w:pPr>
            <w:r>
              <w:t xml:space="preserve">99. </w:t>
            </w:r>
            <w:r w:rsidR="00B930EA">
              <w:t>Стропальщик</w:t>
            </w: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Организовать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ОКРАСОЧНОЕ ПРОИ</w:t>
            </w:r>
            <w:r>
              <w:t>З</w:t>
            </w:r>
            <w:r>
              <w:t>ВОДСТВО</w:t>
            </w:r>
            <w:r w:rsidR="00912DC7">
              <w:t xml:space="preserve">, </w:t>
            </w:r>
            <w:r w:rsidR="00B930EA">
              <w:t>ДИРЕКЦИЯ ПО ПЕ</w:t>
            </w:r>
            <w:r w:rsidR="00B930EA">
              <w:t>Р</w:t>
            </w:r>
            <w:r w:rsidR="00B930EA">
              <w:t>СОНАЛУ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Default="00912DC7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Организовать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ОКРАСОЧНОЕ ПРОИ</w:t>
            </w:r>
            <w:r>
              <w:t>З</w:t>
            </w:r>
            <w:r>
              <w:t>ВОДСТВО</w:t>
            </w:r>
            <w:r w:rsidR="00912DC7">
              <w:t xml:space="preserve">, </w:t>
            </w:r>
            <w:r w:rsidR="00B930EA">
              <w:t>ДИРЕКЦИЯ ПО ПЕ</w:t>
            </w:r>
            <w:r w:rsidR="00B930EA">
              <w:t>Р</w:t>
            </w:r>
            <w:r w:rsidR="00B930EA">
              <w:t>СОНАЛУ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Pr="00BC14A7" w:rsidRDefault="00912DC7" w:rsidP="00BC14A7">
            <w:pPr>
              <w:pStyle w:val="aa"/>
              <w:jc w:val="left"/>
            </w:pPr>
            <w:r>
              <w:t xml:space="preserve">100. </w:t>
            </w:r>
            <w:r w:rsidR="00B930EA">
              <w:t>Стропальщик</w:t>
            </w: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Организовать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ОКРАСОЧНОЕ ПРОИ</w:t>
            </w:r>
            <w:r>
              <w:t>З</w:t>
            </w:r>
            <w:r>
              <w:t>ВОДСТВО</w:t>
            </w:r>
            <w:r w:rsidR="00912DC7">
              <w:t xml:space="preserve">, </w:t>
            </w:r>
            <w:r w:rsidR="00B930EA">
              <w:t>ДИРЕКЦИЯ ПО ПЕ</w:t>
            </w:r>
            <w:r w:rsidR="00B930EA">
              <w:t>Р</w:t>
            </w:r>
            <w:r w:rsidR="00B930EA">
              <w:t>СОНАЛУ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Default="00912DC7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Организовать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ОКРАСОЧНОЕ ПРОИ</w:t>
            </w:r>
            <w:r>
              <w:t>З</w:t>
            </w:r>
            <w:r>
              <w:t>ВОДСТВО</w:t>
            </w:r>
            <w:r w:rsidR="00912DC7">
              <w:t xml:space="preserve">, </w:t>
            </w:r>
            <w:r w:rsidR="00B930EA">
              <w:t>ДИРЕКЦИЯ ПО ПЕ</w:t>
            </w:r>
            <w:r w:rsidR="00B930EA">
              <w:t>Р</w:t>
            </w:r>
            <w:r w:rsidR="00B930EA">
              <w:t>СОНАЛУ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Pr="00BC14A7" w:rsidRDefault="00912DC7" w:rsidP="00BC14A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Сварочное производство (0260)</w:t>
            </w: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</w:p>
        </w:tc>
        <w:tc>
          <w:tcPr>
            <w:tcW w:w="1335" w:type="dxa"/>
          </w:tcPr>
          <w:p w:rsidR="00912DC7" w:rsidRDefault="00912DC7"/>
        </w:tc>
        <w:tc>
          <w:tcPr>
            <w:tcW w:w="2789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Pr="00BC14A7" w:rsidRDefault="00912DC7" w:rsidP="00BC14A7">
            <w:pPr>
              <w:pStyle w:val="aa"/>
              <w:jc w:val="left"/>
            </w:pPr>
            <w:r>
              <w:t>108. Начальник смены</w:t>
            </w:r>
          </w:p>
        </w:tc>
        <w:tc>
          <w:tcPr>
            <w:tcW w:w="3178" w:type="dxa"/>
            <w:vAlign w:val="center"/>
          </w:tcPr>
          <w:p w:rsidR="00912DC7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912DC7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Pr="00BC14A7" w:rsidRDefault="00912DC7" w:rsidP="00BC14A7">
            <w:pPr>
              <w:pStyle w:val="aa"/>
              <w:rPr>
                <w:i/>
              </w:rPr>
            </w:pPr>
            <w:r>
              <w:rPr>
                <w:i/>
              </w:rPr>
              <w:t>Участок сварки и сборки кузова PATRIOT</w:t>
            </w: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</w:p>
        </w:tc>
        <w:tc>
          <w:tcPr>
            <w:tcW w:w="1335" w:type="dxa"/>
          </w:tcPr>
          <w:p w:rsidR="00912DC7" w:rsidRDefault="00912DC7"/>
        </w:tc>
        <w:tc>
          <w:tcPr>
            <w:tcW w:w="2789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Pr="00BC14A7" w:rsidRDefault="00912DC7" w:rsidP="00BC14A7">
            <w:pPr>
              <w:pStyle w:val="aa"/>
              <w:jc w:val="left"/>
            </w:pPr>
            <w:r>
              <w:t>109. Сварщик на машинах контактной (пресс</w:t>
            </w:r>
            <w:r>
              <w:t>о</w:t>
            </w:r>
            <w:r>
              <w:t>вой) сварки (капот, крыло и дверь задка)</w:t>
            </w: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DB70BA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912DC7">
              <w:t xml:space="preserve">, ООО «УАЗ-Проект, </w:t>
            </w:r>
            <w:r>
              <w:t>РЕМОНТНАЯ СЛУЖБА</w:t>
            </w:r>
            <w:r w:rsidR="00912DC7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Default="00912DC7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912DC7">
              <w:t xml:space="preserve">, ООО «УАЗ-Проект, </w:t>
            </w:r>
            <w:r>
              <w:t>РЕМОНТНАЯ СЛУЖБА</w:t>
            </w:r>
            <w:r w:rsidR="00912DC7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Default="00912DC7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912DC7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Pr="00BC14A7" w:rsidRDefault="00912DC7" w:rsidP="00BC14A7">
            <w:pPr>
              <w:pStyle w:val="aa"/>
              <w:jc w:val="left"/>
            </w:pPr>
            <w:r>
              <w:t>110. Сварщик на машинах контактной (пресс</w:t>
            </w:r>
            <w:r>
              <w:t>о</w:t>
            </w:r>
            <w:r>
              <w:t>вой) сварки (</w:t>
            </w:r>
            <w:proofErr w:type="spellStart"/>
            <w:r>
              <w:t>доварка</w:t>
            </w:r>
            <w:proofErr w:type="spellEnd"/>
            <w:r>
              <w:t xml:space="preserve"> кузова)</w:t>
            </w: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912DC7">
              <w:t xml:space="preserve">, ООО «УАЗ-Проект, </w:t>
            </w:r>
            <w:r>
              <w:t>РЕМОНТНАЯ СЛУЖБА</w:t>
            </w:r>
            <w:r w:rsidR="00912DC7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Default="00912DC7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912DC7">
              <w:t xml:space="preserve">, ООО «УАЗ-Проект, </w:t>
            </w:r>
            <w:r>
              <w:t>РЕМОНТНАЯ СЛУЖБА</w:t>
            </w:r>
            <w:r w:rsidR="00912DC7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Default="00912DC7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912DC7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Pr="00BC14A7" w:rsidRDefault="00912DC7" w:rsidP="00BC14A7">
            <w:pPr>
              <w:pStyle w:val="aa"/>
              <w:jc w:val="left"/>
            </w:pPr>
            <w:r>
              <w:t>111. Сварщик на машинах контактной (пресс</w:t>
            </w:r>
            <w:r>
              <w:t>о</w:t>
            </w:r>
            <w:r>
              <w:t>вой) сварки (освобожденный бригадир)</w:t>
            </w: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912DC7">
              <w:t xml:space="preserve">, ООО «УАЗ-Проект, </w:t>
            </w:r>
            <w:r>
              <w:t>РЕМОНТНАЯ СЛУЖБА</w:t>
            </w:r>
            <w:r w:rsidR="00912DC7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Default="00912DC7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 xml:space="preserve">Аэрозоли ПФД: Организовать рациональные режимы труда  и </w:t>
            </w:r>
            <w:r>
              <w:lastRenderedPageBreak/>
              <w:t>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lastRenderedPageBreak/>
              <w:t>Уменьшение времени контакта с вредными в</w:t>
            </w:r>
            <w:r>
              <w:t>е</w:t>
            </w:r>
            <w:r>
              <w:lastRenderedPageBreak/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12DC7" w:rsidRDefault="00912DC7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912DC7">
              <w:t xml:space="preserve">, ООО «УАЗ-Проект, </w:t>
            </w:r>
            <w:r>
              <w:lastRenderedPageBreak/>
              <w:t>РЕМОНТНАЯ СЛУЖБА</w:t>
            </w:r>
            <w:r w:rsidR="00912DC7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Default="00912DC7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912DC7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Pr="00BC14A7" w:rsidRDefault="00912DC7" w:rsidP="00BC14A7">
            <w:pPr>
              <w:pStyle w:val="aa"/>
              <w:jc w:val="left"/>
            </w:pPr>
            <w:r>
              <w:t>112. Начальник участка (контактная сварка)</w:t>
            </w:r>
          </w:p>
        </w:tc>
        <w:tc>
          <w:tcPr>
            <w:tcW w:w="3178" w:type="dxa"/>
            <w:vAlign w:val="center"/>
          </w:tcPr>
          <w:p w:rsidR="00912DC7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912DC7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Pr="00BC14A7" w:rsidRDefault="00912DC7" w:rsidP="00BC14A7">
            <w:pPr>
              <w:pStyle w:val="aa"/>
              <w:jc w:val="left"/>
            </w:pPr>
            <w:r>
              <w:t>113. Начальник участка (сборка, дуговая сварка и рихтовка)</w:t>
            </w:r>
          </w:p>
        </w:tc>
        <w:tc>
          <w:tcPr>
            <w:tcW w:w="3178" w:type="dxa"/>
            <w:vAlign w:val="center"/>
          </w:tcPr>
          <w:p w:rsidR="00912DC7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912DC7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Pr="00BC14A7" w:rsidRDefault="00912DC7" w:rsidP="00BC14A7">
            <w:pPr>
              <w:pStyle w:val="aa"/>
              <w:jc w:val="left"/>
            </w:pPr>
            <w:r>
              <w:t>114. Сварщик на машинах контактной (пресс</w:t>
            </w:r>
            <w:r>
              <w:t>о</w:t>
            </w:r>
            <w:r>
              <w:t>вой) сварки (</w:t>
            </w:r>
            <w:proofErr w:type="gramStart"/>
            <w:r>
              <w:t>боковины-муж</w:t>
            </w:r>
            <w:proofErr w:type="gramEnd"/>
            <w:r>
              <w:t>)</w:t>
            </w: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912DC7">
              <w:t xml:space="preserve">, ООО «УАЗ-Проект, </w:t>
            </w:r>
            <w:r>
              <w:t>РЕМОНТНАЯ СЛУЖБА</w:t>
            </w:r>
            <w:r w:rsidR="00912DC7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912DC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12DC7" w:rsidRDefault="00912DC7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912DC7" w:rsidRDefault="00912DC7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912DC7" w:rsidRDefault="00912DC7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12DC7" w:rsidRDefault="00912DC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12DC7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912DC7">
              <w:t xml:space="preserve">, ООО «УАЗ-Проект, </w:t>
            </w:r>
            <w:r>
              <w:t>РЕМОНТНАЯ СЛУЖБА</w:t>
            </w:r>
            <w:r w:rsidR="00912DC7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912DC7" w:rsidRPr="00063DF1" w:rsidRDefault="00912DC7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115. Сварщик на машинах контактной (пресс</w:t>
            </w:r>
            <w:r>
              <w:t>о</w:t>
            </w:r>
            <w:r>
              <w:t>вой) сварки (</w:t>
            </w:r>
            <w:proofErr w:type="gramStart"/>
            <w:r>
              <w:t>боковины-муж</w:t>
            </w:r>
            <w:proofErr w:type="gramEnd"/>
            <w:r>
              <w:t>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lastRenderedPageBreak/>
              <w:t>116. Сварщик на машинах контактной (пресс</w:t>
            </w:r>
            <w:r>
              <w:t>о</w:t>
            </w:r>
            <w:r>
              <w:t>вой) сварки (</w:t>
            </w:r>
            <w:proofErr w:type="gramStart"/>
            <w:r>
              <w:t>боковины-муж</w:t>
            </w:r>
            <w:proofErr w:type="gramEnd"/>
            <w:r>
              <w:t>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117. Сварщик на машинах контактной (пресс</w:t>
            </w:r>
            <w:r>
              <w:t>о</w:t>
            </w:r>
            <w:r>
              <w:t>вой) сварки (</w:t>
            </w:r>
            <w:proofErr w:type="gramStart"/>
            <w:r>
              <w:t>боковины-муж</w:t>
            </w:r>
            <w:proofErr w:type="gramEnd"/>
            <w:r>
              <w:t>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118. Сварщик на машинах контактной (пресс</w:t>
            </w:r>
            <w:r>
              <w:t>о</w:t>
            </w:r>
            <w:r>
              <w:t>вой) сварки (</w:t>
            </w:r>
            <w:proofErr w:type="gramStart"/>
            <w:r>
              <w:t>боковины-муж</w:t>
            </w:r>
            <w:proofErr w:type="gramEnd"/>
            <w:r>
              <w:t>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lastRenderedPageBreak/>
              <w:t>Снижение тяжести тр</w:t>
            </w:r>
            <w:r>
              <w:t>у</w:t>
            </w:r>
            <w:r>
              <w:lastRenderedPageBreak/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lastRenderedPageBreak/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lastRenderedPageBreak/>
              <w:t>119. Сварщик на машинах контактной (пресс</w:t>
            </w:r>
            <w:r>
              <w:t>о</w:t>
            </w:r>
            <w:r>
              <w:t>вой) сварки (</w:t>
            </w:r>
            <w:proofErr w:type="gramStart"/>
            <w:r>
              <w:t>боковины-муж</w:t>
            </w:r>
            <w:proofErr w:type="gramEnd"/>
            <w:r>
              <w:t>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120. Сварщик на машинах контактной (пресс</w:t>
            </w:r>
            <w:r>
              <w:t>о</w:t>
            </w:r>
            <w:r>
              <w:t>вой) сварки (боковины-жен)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121. Сварщик на машинах контактной (пресс</w:t>
            </w:r>
            <w:r>
              <w:t>о</w:t>
            </w:r>
            <w:r>
              <w:t>вой) сварки (боковины-жен)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lastRenderedPageBreak/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122. Сварщик на машинах контактной (пресс</w:t>
            </w:r>
            <w:r>
              <w:t>о</w:t>
            </w:r>
            <w:r>
              <w:t>вой) сварки (основание)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123. Сварщик на машинах контактной (пресс</w:t>
            </w:r>
            <w:r>
              <w:t>о</w:t>
            </w:r>
            <w:r>
              <w:t>вой) сварки (основание)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124. Сварщик на машинах контактной (пресс</w:t>
            </w:r>
            <w:r>
              <w:t>о</w:t>
            </w:r>
            <w:r>
              <w:t>вой) сварки (основание)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lastRenderedPageBreak/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lastRenderedPageBreak/>
              <w:t>Уменьшение времени контакта с вредными в</w:t>
            </w:r>
            <w:r>
              <w:t>е</w:t>
            </w:r>
            <w:r>
              <w:t xml:space="preserve">ществами. Снижение </w:t>
            </w:r>
            <w:r>
              <w:lastRenderedPageBreak/>
              <w:t>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lastRenderedPageBreak/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125. Сварщик на машинах контактной (пресс</w:t>
            </w:r>
            <w:r>
              <w:t>о</w:t>
            </w:r>
            <w:r>
              <w:t>вой) сварки (сварка узлов основания)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126. Сварщик на машинах контактной (пресс</w:t>
            </w:r>
            <w:r>
              <w:t>о</w:t>
            </w:r>
            <w:r>
              <w:t>вой) сварки (сварка узлов</w:t>
            </w:r>
            <w:r w:rsidR="006372A4">
              <w:t xml:space="preserve"> </w:t>
            </w:r>
            <w:r>
              <w:t>основания)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127. Сварщик на машинах контактной (пресс</w:t>
            </w:r>
            <w:r>
              <w:t>о</w:t>
            </w:r>
            <w:r>
              <w:t>вой) сварки (навесные узлы - двери)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 xml:space="preserve">Аэрозоли ПФД: Организовать </w:t>
            </w:r>
            <w:r>
              <w:lastRenderedPageBreak/>
              <w:t>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lastRenderedPageBreak/>
              <w:t xml:space="preserve">Уменьшение времени </w:t>
            </w:r>
            <w:r>
              <w:lastRenderedPageBreak/>
              <w:t>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lastRenderedPageBreak/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128. Сварщик на машинах контактной (пресс</w:t>
            </w:r>
            <w:r>
              <w:t>о</w:t>
            </w:r>
            <w:r>
              <w:t>вой) сварки (навесные узлы - двери)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129. Сварщик на машинах контактной (пресс</w:t>
            </w:r>
            <w:r>
              <w:t>о</w:t>
            </w:r>
            <w:r>
              <w:t>вой) сварки (сварка кузова)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130. Сварщик на машинах контактной (пресс</w:t>
            </w:r>
            <w:r>
              <w:t>о</w:t>
            </w:r>
            <w:r>
              <w:t>вой) сварки (сварка кузова)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lastRenderedPageBreak/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131. Сварщик на машинах контактной (пресс</w:t>
            </w:r>
            <w:r>
              <w:t>о</w:t>
            </w:r>
            <w:r>
              <w:t>вой) сварки (сварка кузова)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132. Электросварщик на автоматических и пол</w:t>
            </w:r>
            <w:r>
              <w:t>у</w:t>
            </w:r>
            <w:r>
              <w:t>автоматических машинах (дуговая сварка узлов кузова)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Рационализация раб</w:t>
            </w:r>
            <w:r>
              <w:t>о</w:t>
            </w:r>
            <w:r>
              <w:t>чих мест и рабочей позы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133. Сварщик на машинах контактной (пресс</w:t>
            </w:r>
            <w:r>
              <w:t>о</w:t>
            </w:r>
            <w:r>
              <w:t>вой) сварки (крыша и лючки бензобака)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134. Электросварщик на автоматических и пол</w:t>
            </w:r>
            <w:r>
              <w:t>у</w:t>
            </w:r>
            <w:r>
              <w:t>автоматических машинах (навесные узлы и дв</w:t>
            </w:r>
            <w:r>
              <w:t>е</w:t>
            </w:r>
            <w:r>
              <w:t>ри)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912DC7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ООО «УАЗ-Проект, </w:t>
            </w:r>
            <w:r>
              <w:t>РЕМОНТНАЯ СЛУЖБА</w:t>
            </w:r>
            <w:r w:rsidR="001B0D61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Рационализация раб</w:t>
            </w:r>
            <w:r>
              <w:t>о</w:t>
            </w:r>
            <w:r>
              <w:t>чих мест и рабочей позы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135. Рихтовщик кузовов (ветровой поем, фланец)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lastRenderedPageBreak/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lastRenderedPageBreak/>
              <w:t xml:space="preserve">Снижение уровня  шума. </w:t>
            </w:r>
            <w:r>
              <w:lastRenderedPageBreak/>
              <w:t>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1B0D61" w:rsidRDefault="001B0D61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lastRenderedPageBreak/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136. Рихтовщик кузовов (лицевые поверхности)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137. Рихтовщик кузовов (лицевые поверхности)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138. Рихтовщик кузовов (лицевые поверхности)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139. Рихтовщик кузовов (лицевые поверхности)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140. Рихтовщик кузовов (лицевые поверхности)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 xml:space="preserve">Аэрозоли ПФД: Организовать рациональные режимы труда  и </w:t>
            </w:r>
            <w:r>
              <w:lastRenderedPageBreak/>
              <w:t>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lastRenderedPageBreak/>
              <w:t>Уменьшение времени контакта с вредными в</w:t>
            </w:r>
            <w:r>
              <w:t>е</w:t>
            </w:r>
            <w:r>
              <w:lastRenderedPageBreak/>
              <w:t xml:space="preserve">ществами </w:t>
            </w:r>
          </w:p>
        </w:tc>
        <w:tc>
          <w:tcPr>
            <w:tcW w:w="1335" w:type="dxa"/>
          </w:tcPr>
          <w:p w:rsidR="001B0D61" w:rsidRDefault="001B0D61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 xml:space="preserve">ДИРЕКЦИЯ ПО </w:t>
            </w:r>
            <w:r w:rsidR="00B930EA">
              <w:lastRenderedPageBreak/>
              <w:t>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141. Рихтовщик кузовов (лицевые поверхности)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142. Рихтовщик кузовов (тяжелый ремонт)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143. Рихтовщик кузовов (освобожденный бриг</w:t>
            </w:r>
            <w:r>
              <w:t>а</w:t>
            </w:r>
            <w:r>
              <w:t>дир)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Аэрозоли ПФД: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Default="001B0D6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1B0D6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B0D61" w:rsidRPr="00BC14A7" w:rsidRDefault="001B0D61" w:rsidP="00BC14A7">
            <w:pPr>
              <w:pStyle w:val="aa"/>
              <w:jc w:val="left"/>
            </w:pPr>
            <w:r>
              <w:t>144. Сварщик на машинах контактной (пресс</w:t>
            </w:r>
            <w:r>
              <w:t>о</w:t>
            </w:r>
            <w:r>
              <w:t>вой) сварки (мелочь к передку и кузову)</w:t>
            </w:r>
          </w:p>
        </w:tc>
        <w:tc>
          <w:tcPr>
            <w:tcW w:w="3178" w:type="dxa"/>
            <w:vAlign w:val="center"/>
          </w:tcPr>
          <w:p w:rsidR="001B0D61" w:rsidRDefault="001B0D61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B0D61" w:rsidRDefault="001B0D61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B0D61" w:rsidRDefault="001B0D6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B0D61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B0D61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B0D61" w:rsidRPr="00063DF1" w:rsidRDefault="001B0D61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lastRenderedPageBreak/>
              <w:t>сос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lastRenderedPageBreak/>
              <w:t>Уменьшение времени контакта с вредными в</w:t>
            </w:r>
            <w:r>
              <w:t>е</w:t>
            </w:r>
            <w:r>
              <w:t xml:space="preserve">ществами. Снижение </w:t>
            </w:r>
            <w:r>
              <w:lastRenderedPageBreak/>
              <w:t>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3704F5" w:rsidRDefault="003704F5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ООО «УАЗ-Проект, </w:t>
            </w:r>
            <w:r>
              <w:t>РЕМОНТНАЯ СЛУЖБА</w:t>
            </w:r>
            <w:r w:rsidR="003704F5">
              <w:t xml:space="preserve">, </w:t>
            </w:r>
            <w:r>
              <w:lastRenderedPageBreak/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Pr="00BC14A7" w:rsidRDefault="003704F5" w:rsidP="00BC14A7">
            <w:pPr>
              <w:pStyle w:val="aa"/>
              <w:jc w:val="left"/>
            </w:pPr>
            <w:r>
              <w:t>145. Сварщик на машинах контактной (пресс</w:t>
            </w:r>
            <w:r>
              <w:t>о</w:t>
            </w:r>
            <w:r>
              <w:t>вой) сварки (мелочь к передку и кузову)</w:t>
            </w: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ООО «УАЗ-Проект, </w:t>
            </w:r>
            <w:r>
              <w:t>РЕМОНТНАЯ СЛУЖБА</w:t>
            </w:r>
            <w:r w:rsidR="003704F5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ООО «УАЗ-Проект, </w:t>
            </w:r>
            <w:r>
              <w:t>РЕМОНТНАЯ СЛУЖБА</w:t>
            </w:r>
            <w:r w:rsidR="003704F5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Pr="00BC14A7" w:rsidRDefault="003704F5" w:rsidP="00BC14A7">
            <w:pPr>
              <w:pStyle w:val="aa"/>
              <w:jc w:val="left"/>
            </w:pPr>
            <w:r>
              <w:t>146. Сварщик на машинах контактной (пресс</w:t>
            </w:r>
            <w:r>
              <w:t>о</w:t>
            </w:r>
            <w:r>
              <w:t>вой) сварки (мелочь к передку и кузову)</w:t>
            </w: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ООО «УАЗ-Проект, </w:t>
            </w:r>
            <w:r>
              <w:t>РЕМОНТНАЯ СЛУЖБА</w:t>
            </w:r>
            <w:r w:rsidR="003704F5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ООО «УАЗ-Проект, </w:t>
            </w:r>
            <w:r>
              <w:t>РЕМОНТНАЯ СЛУЖБА</w:t>
            </w:r>
            <w:r w:rsidR="003704F5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Pr="00BC14A7" w:rsidRDefault="003704F5" w:rsidP="00BC14A7">
            <w:pPr>
              <w:pStyle w:val="aa"/>
              <w:jc w:val="left"/>
            </w:pPr>
            <w:r>
              <w:t>147. Сварщик на машинах контактной (пресс</w:t>
            </w:r>
            <w:r>
              <w:t>о</w:t>
            </w:r>
            <w:r>
              <w:t>вой) сварки (передок и каркас основания)</w:t>
            </w: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ООО «УАЗ-Проект, </w:t>
            </w:r>
            <w:r>
              <w:t>РЕМОНТНАЯ СЛУЖБА</w:t>
            </w:r>
            <w:r w:rsidR="003704F5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 xml:space="preserve">Аэрозоли ПФД: Организовать </w:t>
            </w:r>
            <w:r>
              <w:lastRenderedPageBreak/>
              <w:t>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lastRenderedPageBreak/>
              <w:t xml:space="preserve">Уменьшение времени </w:t>
            </w:r>
            <w:r>
              <w:lastRenderedPageBreak/>
              <w:t>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3704F5" w:rsidRDefault="003704F5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lastRenderedPageBreak/>
              <w:t>СТВО</w:t>
            </w:r>
            <w:r w:rsidR="003704F5">
              <w:t xml:space="preserve">, ООО «УАЗ-Проект, </w:t>
            </w:r>
            <w:r>
              <w:t>РЕМОНТНАЯ СЛУЖБА</w:t>
            </w:r>
            <w:r w:rsidR="003704F5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Pr="00BC14A7" w:rsidRDefault="003704F5" w:rsidP="00BC14A7">
            <w:pPr>
              <w:pStyle w:val="aa"/>
              <w:jc w:val="left"/>
            </w:pPr>
            <w:r>
              <w:t>148. Сварщик на машинах контактной (пресс</w:t>
            </w:r>
            <w:r>
              <w:t>о</w:t>
            </w:r>
            <w:r>
              <w:t>вой) сварки (передок и каркас основания)</w:t>
            </w: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ООО «УАЗ-Проект, </w:t>
            </w:r>
            <w:r>
              <w:t>РЕМОНТНАЯ СЛУЖБА</w:t>
            </w:r>
            <w:r w:rsidR="003704F5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ООО «УАЗ-Проект, </w:t>
            </w:r>
            <w:r>
              <w:t>РЕМОНТНАЯ СЛУЖБА</w:t>
            </w:r>
            <w:r w:rsidR="003704F5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Pr="00BC14A7" w:rsidRDefault="003704F5" w:rsidP="00BC14A7">
            <w:pPr>
              <w:pStyle w:val="aa"/>
              <w:jc w:val="left"/>
            </w:pPr>
            <w:r>
              <w:t>149. Слесарь механосборочных работ (навеска и подгонка дверей)</w:t>
            </w:r>
          </w:p>
        </w:tc>
        <w:tc>
          <w:tcPr>
            <w:tcW w:w="3178" w:type="dxa"/>
            <w:vAlign w:val="center"/>
          </w:tcPr>
          <w:p w:rsidR="003704F5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Pr="00BC14A7" w:rsidRDefault="003704F5" w:rsidP="00BC14A7">
            <w:pPr>
              <w:pStyle w:val="aa"/>
              <w:jc w:val="left"/>
            </w:pPr>
            <w:r>
              <w:t>150. Слесарь механосборочных работ (навеска и подгонка дверей)</w:t>
            </w:r>
          </w:p>
        </w:tc>
        <w:tc>
          <w:tcPr>
            <w:tcW w:w="3178" w:type="dxa"/>
            <w:vAlign w:val="center"/>
          </w:tcPr>
          <w:p w:rsidR="003704F5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Pr="00BC14A7" w:rsidRDefault="003704F5" w:rsidP="00BC14A7">
            <w:pPr>
              <w:pStyle w:val="aa"/>
              <w:jc w:val="left"/>
            </w:pPr>
            <w:r>
              <w:t>151. Слесарь механосборочных работ (навески и подгонка дверей)</w:t>
            </w:r>
          </w:p>
        </w:tc>
        <w:tc>
          <w:tcPr>
            <w:tcW w:w="3178" w:type="dxa"/>
            <w:vAlign w:val="center"/>
          </w:tcPr>
          <w:p w:rsidR="003704F5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Pr="00BC14A7" w:rsidRDefault="003704F5" w:rsidP="00BC14A7">
            <w:pPr>
              <w:pStyle w:val="aa"/>
              <w:jc w:val="left"/>
            </w:pPr>
            <w:r>
              <w:t>152. Слесарь механосборочных работ (навеска и подгонка дверей)</w:t>
            </w: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 xml:space="preserve">ДИРЕКЦИЯ ПО </w:t>
            </w:r>
            <w:r w:rsidR="00B930EA">
              <w:lastRenderedPageBreak/>
              <w:t>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Pr="00BC14A7" w:rsidRDefault="003704F5" w:rsidP="00BC14A7">
            <w:pPr>
              <w:pStyle w:val="aa"/>
              <w:jc w:val="left"/>
            </w:pPr>
            <w:r>
              <w:t>153. Слесарь механосборочных работ (освобо</w:t>
            </w:r>
            <w:r>
              <w:t>ж</w:t>
            </w:r>
            <w:r>
              <w:t>денный бригадир)</w:t>
            </w: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6372A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6372A4" w:rsidRDefault="006372A4" w:rsidP="00BC14A7">
            <w:pPr>
              <w:pStyle w:val="aa"/>
              <w:jc w:val="left"/>
            </w:pPr>
          </w:p>
        </w:tc>
        <w:tc>
          <w:tcPr>
            <w:tcW w:w="3178" w:type="dxa"/>
          </w:tcPr>
          <w:p w:rsidR="006372A4" w:rsidRPr="006372A4" w:rsidRDefault="006372A4">
            <w:pPr>
              <w:rPr>
                <w:sz w:val="20"/>
              </w:rPr>
            </w:pPr>
            <w:r w:rsidRPr="006372A4">
              <w:rPr>
                <w:sz w:val="20"/>
              </w:rPr>
              <w:t>Шум: Применение сре</w:t>
            </w:r>
            <w:proofErr w:type="gramStart"/>
            <w:r w:rsidRPr="006372A4">
              <w:rPr>
                <w:sz w:val="20"/>
              </w:rPr>
              <w:t>дств зв</w:t>
            </w:r>
            <w:proofErr w:type="gramEnd"/>
            <w:r w:rsidRPr="006372A4">
              <w:rPr>
                <w:sz w:val="20"/>
              </w:rPr>
              <w:t>ук</w:t>
            </w:r>
            <w:r w:rsidRPr="006372A4">
              <w:rPr>
                <w:sz w:val="20"/>
              </w:rPr>
              <w:t>о</w:t>
            </w:r>
            <w:r w:rsidRPr="006372A4">
              <w:rPr>
                <w:sz w:val="20"/>
              </w:rPr>
              <w:t>поглощения. Организовать рац</w:t>
            </w:r>
            <w:r w:rsidRPr="006372A4">
              <w:rPr>
                <w:sz w:val="20"/>
              </w:rPr>
              <w:t>и</w:t>
            </w:r>
            <w:r w:rsidRPr="006372A4">
              <w:rPr>
                <w:sz w:val="20"/>
              </w:rPr>
              <w:t>ональные режимы труда  и отд</w:t>
            </w:r>
            <w:r w:rsidRPr="006372A4">
              <w:rPr>
                <w:sz w:val="20"/>
              </w:rPr>
              <w:t>ы</w:t>
            </w:r>
            <w:r w:rsidRPr="006372A4">
              <w:rPr>
                <w:sz w:val="20"/>
              </w:rPr>
              <w:t>ха</w:t>
            </w:r>
          </w:p>
        </w:tc>
        <w:tc>
          <w:tcPr>
            <w:tcW w:w="2442" w:type="dxa"/>
            <w:vAlign w:val="center"/>
          </w:tcPr>
          <w:p w:rsidR="006372A4" w:rsidRDefault="006372A4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6372A4" w:rsidRDefault="006372A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6372A4" w:rsidRPr="00063DF1" w:rsidRDefault="006372A4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6372A4" w:rsidRPr="00063DF1" w:rsidRDefault="006372A4" w:rsidP="00DB70BA">
            <w:pPr>
              <w:pStyle w:val="aa"/>
            </w:pPr>
          </w:p>
        </w:tc>
      </w:tr>
      <w:tr w:rsidR="006372A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6372A4" w:rsidRPr="00BC14A7" w:rsidRDefault="006372A4" w:rsidP="00BC14A7">
            <w:pPr>
              <w:pStyle w:val="aa"/>
              <w:jc w:val="left"/>
            </w:pPr>
            <w:r>
              <w:t>154. Маркировщик</w:t>
            </w:r>
          </w:p>
        </w:tc>
        <w:tc>
          <w:tcPr>
            <w:tcW w:w="3178" w:type="dxa"/>
          </w:tcPr>
          <w:p w:rsidR="006372A4" w:rsidRPr="006372A4" w:rsidRDefault="006372A4">
            <w:pPr>
              <w:rPr>
                <w:sz w:val="20"/>
              </w:rPr>
            </w:pPr>
            <w:r w:rsidRPr="006372A4">
              <w:rPr>
                <w:sz w:val="20"/>
              </w:rPr>
              <w:t>Шум: Применение сре</w:t>
            </w:r>
            <w:proofErr w:type="gramStart"/>
            <w:r w:rsidRPr="006372A4">
              <w:rPr>
                <w:sz w:val="20"/>
              </w:rPr>
              <w:t>дств зв</w:t>
            </w:r>
            <w:proofErr w:type="gramEnd"/>
            <w:r w:rsidRPr="006372A4">
              <w:rPr>
                <w:sz w:val="20"/>
              </w:rPr>
              <w:t>ук</w:t>
            </w:r>
            <w:r w:rsidRPr="006372A4">
              <w:rPr>
                <w:sz w:val="20"/>
              </w:rPr>
              <w:t>о</w:t>
            </w:r>
            <w:r w:rsidRPr="006372A4">
              <w:rPr>
                <w:sz w:val="20"/>
              </w:rPr>
              <w:t>поглощения. Организовать рац</w:t>
            </w:r>
            <w:r w:rsidRPr="006372A4">
              <w:rPr>
                <w:sz w:val="20"/>
              </w:rPr>
              <w:t>и</w:t>
            </w:r>
            <w:r w:rsidRPr="006372A4">
              <w:rPr>
                <w:sz w:val="20"/>
              </w:rPr>
              <w:t>ональные режимы труда  и отд</w:t>
            </w:r>
            <w:r w:rsidRPr="006372A4">
              <w:rPr>
                <w:sz w:val="20"/>
              </w:rPr>
              <w:t>ы</w:t>
            </w:r>
            <w:r w:rsidRPr="006372A4">
              <w:rPr>
                <w:sz w:val="20"/>
              </w:rPr>
              <w:t>ха</w:t>
            </w:r>
          </w:p>
        </w:tc>
        <w:tc>
          <w:tcPr>
            <w:tcW w:w="2442" w:type="dxa"/>
            <w:vAlign w:val="center"/>
          </w:tcPr>
          <w:p w:rsidR="006372A4" w:rsidRDefault="006372A4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6372A4" w:rsidRDefault="006372A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6372A4" w:rsidRPr="00063DF1" w:rsidRDefault="006372A4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6372A4" w:rsidRPr="00063DF1" w:rsidRDefault="006372A4" w:rsidP="00DB70BA">
            <w:pPr>
              <w:pStyle w:val="aa"/>
            </w:pPr>
          </w:p>
        </w:tc>
      </w:tr>
      <w:tr w:rsidR="006372A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6372A4" w:rsidRPr="00BC14A7" w:rsidRDefault="006372A4" w:rsidP="00BC14A7">
            <w:pPr>
              <w:pStyle w:val="aa"/>
              <w:jc w:val="left"/>
            </w:pPr>
            <w:r>
              <w:t xml:space="preserve">155. </w:t>
            </w:r>
            <w:proofErr w:type="spellStart"/>
            <w:r>
              <w:t>Завальцовщик</w:t>
            </w:r>
            <w:proofErr w:type="spellEnd"/>
          </w:p>
        </w:tc>
        <w:tc>
          <w:tcPr>
            <w:tcW w:w="3178" w:type="dxa"/>
          </w:tcPr>
          <w:p w:rsidR="006372A4" w:rsidRPr="006372A4" w:rsidRDefault="006372A4">
            <w:pPr>
              <w:rPr>
                <w:sz w:val="20"/>
              </w:rPr>
            </w:pPr>
            <w:r w:rsidRPr="006372A4">
              <w:rPr>
                <w:sz w:val="20"/>
              </w:rPr>
              <w:t>Шум: Применение сре</w:t>
            </w:r>
            <w:proofErr w:type="gramStart"/>
            <w:r w:rsidRPr="006372A4">
              <w:rPr>
                <w:sz w:val="20"/>
              </w:rPr>
              <w:t>дств зв</w:t>
            </w:r>
            <w:proofErr w:type="gramEnd"/>
            <w:r w:rsidRPr="006372A4">
              <w:rPr>
                <w:sz w:val="20"/>
              </w:rPr>
              <w:t>ук</w:t>
            </w:r>
            <w:r w:rsidRPr="006372A4">
              <w:rPr>
                <w:sz w:val="20"/>
              </w:rPr>
              <w:t>о</w:t>
            </w:r>
            <w:r w:rsidRPr="006372A4">
              <w:rPr>
                <w:sz w:val="20"/>
              </w:rPr>
              <w:t>поглощения. Организовать рац</w:t>
            </w:r>
            <w:r w:rsidRPr="006372A4">
              <w:rPr>
                <w:sz w:val="20"/>
              </w:rPr>
              <w:t>и</w:t>
            </w:r>
            <w:r w:rsidRPr="006372A4">
              <w:rPr>
                <w:sz w:val="20"/>
              </w:rPr>
              <w:t>ональные режимы труда  и отд</w:t>
            </w:r>
            <w:r w:rsidRPr="006372A4">
              <w:rPr>
                <w:sz w:val="20"/>
              </w:rPr>
              <w:t>ы</w:t>
            </w:r>
            <w:r w:rsidRPr="006372A4">
              <w:rPr>
                <w:sz w:val="20"/>
              </w:rPr>
              <w:t>ха</w:t>
            </w:r>
          </w:p>
        </w:tc>
        <w:tc>
          <w:tcPr>
            <w:tcW w:w="2442" w:type="dxa"/>
            <w:vAlign w:val="center"/>
          </w:tcPr>
          <w:p w:rsidR="006372A4" w:rsidRDefault="006372A4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6372A4" w:rsidRDefault="006372A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6372A4" w:rsidRPr="00063DF1" w:rsidRDefault="006372A4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6372A4" w:rsidRPr="00063DF1" w:rsidRDefault="006372A4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Тяжесть: Рационализация раб</w:t>
            </w:r>
            <w:r>
              <w:t>о</w:t>
            </w:r>
            <w:r>
              <w:t>чих мест и рабочей позы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Pr="00BC14A7" w:rsidRDefault="003704F5" w:rsidP="00BC14A7">
            <w:pPr>
              <w:pStyle w:val="aa"/>
              <w:jc w:val="left"/>
            </w:pPr>
            <w:r>
              <w:t>156. Сварщик на машинах контактной (пресс</w:t>
            </w:r>
            <w:r>
              <w:t>о</w:t>
            </w:r>
            <w:r>
              <w:t>вой) сварки (грузовой отсек)</w:t>
            </w: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ООО «УАЗ-Проект, </w:t>
            </w:r>
            <w:r>
              <w:t>РЕМОНТНАЯ СЛУЖБА</w:t>
            </w:r>
            <w:r w:rsidR="003704F5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ООО «УАЗ-Проект, </w:t>
            </w:r>
            <w:r>
              <w:t>РЕМОНТНАЯ СЛУЖБА</w:t>
            </w:r>
            <w:r w:rsidR="003704F5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Pr="00BC14A7" w:rsidRDefault="003704F5" w:rsidP="00BC14A7">
            <w:pPr>
              <w:pStyle w:val="aa"/>
              <w:jc w:val="left"/>
            </w:pPr>
            <w:r>
              <w:t>157. Сварщик на машинах контактной (пресс</w:t>
            </w:r>
            <w:r>
              <w:t>о</w:t>
            </w:r>
            <w:r>
              <w:t>вой) сварки (грузовой отсек)</w:t>
            </w: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ООО «УАЗ-Проект, </w:t>
            </w:r>
            <w:r>
              <w:t>РЕМОНТНАЯ СЛУЖБА</w:t>
            </w:r>
            <w:r w:rsidR="003704F5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lastRenderedPageBreak/>
              <w:t>сос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lastRenderedPageBreak/>
              <w:t>Уменьшение времени контакта с вредными в</w:t>
            </w:r>
            <w:r>
              <w:t>е</w:t>
            </w:r>
            <w:r>
              <w:t xml:space="preserve">ществами. Снижение </w:t>
            </w:r>
            <w:r>
              <w:lastRenderedPageBreak/>
              <w:t>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3704F5" w:rsidRDefault="003704F5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ООО «УАЗ-Проект, </w:t>
            </w:r>
            <w:r>
              <w:t>РЕМОНТНАЯ СЛУЖБА</w:t>
            </w:r>
            <w:r w:rsidR="003704F5">
              <w:t xml:space="preserve">, </w:t>
            </w:r>
            <w:r>
              <w:lastRenderedPageBreak/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Pr="00BC14A7" w:rsidRDefault="003704F5" w:rsidP="00BC14A7">
            <w:pPr>
              <w:pStyle w:val="aa"/>
              <w:jc w:val="left"/>
            </w:pPr>
            <w:r>
              <w:t>158. Сварщик на машинах контактной (пресс</w:t>
            </w:r>
            <w:r>
              <w:t>о</w:t>
            </w:r>
            <w:r>
              <w:t>вой) сварки (грузовой отсек)</w:t>
            </w: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ООО «УАЗ-Проект, </w:t>
            </w:r>
            <w:r>
              <w:t>РЕМОНТНАЯ СЛУЖБА</w:t>
            </w:r>
            <w:r w:rsidR="003704F5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ООО «УАЗ-Проект, </w:t>
            </w:r>
            <w:r>
              <w:t>РЕМОНТНАЯ СЛУЖБА</w:t>
            </w:r>
            <w:r w:rsidR="003704F5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Pr="00BC14A7" w:rsidRDefault="003704F5" w:rsidP="00BC14A7">
            <w:pPr>
              <w:pStyle w:val="aa"/>
              <w:jc w:val="left"/>
            </w:pPr>
            <w:r>
              <w:t>159. Слесарь механосборочных работ (грузовой отсек)</w:t>
            </w:r>
          </w:p>
        </w:tc>
        <w:tc>
          <w:tcPr>
            <w:tcW w:w="3178" w:type="dxa"/>
            <w:vAlign w:val="center"/>
          </w:tcPr>
          <w:p w:rsidR="003704F5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Pr="00BC14A7" w:rsidRDefault="003704F5" w:rsidP="00BC14A7">
            <w:pPr>
              <w:pStyle w:val="aa"/>
              <w:jc w:val="left"/>
            </w:pPr>
            <w:r>
              <w:t>160. Рихтовщик кузовов (грузовой отсек)</w:t>
            </w: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Аэрозоли ПФД: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Pr="00BC14A7" w:rsidRDefault="003704F5" w:rsidP="00BC14A7">
            <w:pPr>
              <w:pStyle w:val="aa"/>
              <w:jc w:val="left"/>
            </w:pPr>
            <w:r>
              <w:t>161. Рихтовщик кузовов (освобожденный бриг</w:t>
            </w:r>
            <w:r>
              <w:t>а</w:t>
            </w:r>
            <w:r>
              <w:t>дир)</w:t>
            </w: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Аэрозоли ПФД: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lastRenderedPageBreak/>
              <w:t>Снижение тяжести тр</w:t>
            </w:r>
            <w:r>
              <w:t>у</w:t>
            </w:r>
            <w:r>
              <w:lastRenderedPageBreak/>
              <w:t xml:space="preserve">дового процесса </w:t>
            </w:r>
          </w:p>
        </w:tc>
        <w:tc>
          <w:tcPr>
            <w:tcW w:w="1335" w:type="dxa"/>
          </w:tcPr>
          <w:p w:rsidR="003704F5" w:rsidRDefault="003704F5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lastRenderedPageBreak/>
              <w:t>СТВО</w:t>
            </w:r>
            <w:r w:rsidR="003704F5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Pr="00BC14A7" w:rsidRDefault="003704F5" w:rsidP="00BC14A7">
            <w:pPr>
              <w:pStyle w:val="aa"/>
              <w:jc w:val="left"/>
            </w:pPr>
            <w:r>
              <w:lastRenderedPageBreak/>
              <w:t>162. Сварщик на машинах контактной (пресс</w:t>
            </w:r>
            <w:r>
              <w:t>о</w:t>
            </w:r>
            <w:r>
              <w:t>вой) сварки (освобожденный бригадир)</w:t>
            </w: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ООО «УАЗ-Проект, </w:t>
            </w:r>
            <w:r>
              <w:t>РЕМОНТНАЯ СЛУЖБА</w:t>
            </w:r>
            <w:r w:rsidR="003704F5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3704F5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3704F5" w:rsidRDefault="003704F5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3704F5" w:rsidRDefault="003704F5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3704F5" w:rsidRDefault="003704F5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3704F5" w:rsidRDefault="003704F5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3704F5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3704F5">
              <w:t xml:space="preserve">, ООО «УАЗ-Проект, </w:t>
            </w:r>
            <w:r>
              <w:t>РЕМОНТНАЯ СЛУЖБА</w:t>
            </w:r>
            <w:r w:rsidR="003704F5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3704F5" w:rsidRPr="00063DF1" w:rsidRDefault="003704F5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 xml:space="preserve">163. </w:t>
            </w:r>
            <w:r w:rsidR="006372A4" w:rsidRPr="006372A4">
              <w:t xml:space="preserve">Наладчик сварочного и </w:t>
            </w:r>
            <w:proofErr w:type="spellStart"/>
            <w:r w:rsidR="006372A4" w:rsidRPr="006372A4">
              <w:t>газоплазморезател</w:t>
            </w:r>
            <w:r w:rsidR="006372A4" w:rsidRPr="006372A4">
              <w:t>ь</w:t>
            </w:r>
            <w:r w:rsidR="006372A4" w:rsidRPr="006372A4">
              <w:t>ного</w:t>
            </w:r>
            <w:proofErr w:type="spellEnd"/>
            <w:r w:rsidR="006372A4" w:rsidRPr="006372A4">
              <w:t xml:space="preserve"> оборудования</w:t>
            </w:r>
          </w:p>
        </w:tc>
        <w:tc>
          <w:tcPr>
            <w:tcW w:w="3178" w:type="dxa"/>
            <w:vAlign w:val="center"/>
          </w:tcPr>
          <w:p w:rsidR="001E0D2E" w:rsidRDefault="006372A4" w:rsidP="00DB70BA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045A0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045A07" w:rsidRPr="00BC14A7" w:rsidRDefault="00045A07" w:rsidP="00BC14A7">
            <w:pPr>
              <w:pStyle w:val="aa"/>
              <w:jc w:val="left"/>
            </w:pPr>
            <w:r>
              <w:t xml:space="preserve">164. </w:t>
            </w:r>
            <w:r w:rsidRPr="006372A4">
              <w:t xml:space="preserve">Наладчик сварочного и </w:t>
            </w:r>
            <w:proofErr w:type="spellStart"/>
            <w:r w:rsidRPr="006372A4">
              <w:t>газоплазморезател</w:t>
            </w:r>
            <w:r w:rsidRPr="006372A4">
              <w:t>ь</w:t>
            </w:r>
            <w:r w:rsidRPr="006372A4">
              <w:t>ного</w:t>
            </w:r>
            <w:proofErr w:type="spellEnd"/>
            <w:r w:rsidRPr="006372A4">
              <w:t xml:space="preserve"> оборудования</w:t>
            </w:r>
          </w:p>
        </w:tc>
        <w:tc>
          <w:tcPr>
            <w:tcW w:w="3178" w:type="dxa"/>
            <w:vAlign w:val="center"/>
          </w:tcPr>
          <w:p w:rsidR="00045A07" w:rsidRDefault="00045A07" w:rsidP="00E5705D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045A07" w:rsidRDefault="00045A07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045A07" w:rsidRDefault="00045A0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045A07" w:rsidRPr="00063DF1" w:rsidRDefault="00045A07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045A07" w:rsidRPr="00063DF1" w:rsidRDefault="00045A07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165. Сварщик на машинах контактной (пресс</w:t>
            </w:r>
            <w:r>
              <w:t>о</w:t>
            </w:r>
            <w:r>
              <w:t>вой) сварки (освобожденный бригадир)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166. Сварщик на машинах контактной (пресс</w:t>
            </w:r>
            <w:r>
              <w:t>о</w:t>
            </w:r>
            <w:r>
              <w:t>вой) сварки (освобожденный бригадир)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lastRenderedPageBreak/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167. Сварщик на машинах контактной (пресс</w:t>
            </w:r>
            <w:r>
              <w:t>о</w:t>
            </w:r>
            <w:r>
              <w:t>вой) сварки (освобожденный бригадир)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168. Сварщик на машинах контактной (пресс</w:t>
            </w:r>
            <w:r>
              <w:t>о</w:t>
            </w:r>
            <w:r>
              <w:t>вой) сварки (освобожденный бригадир)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169. Электросварщик на автоматических и пол</w:t>
            </w:r>
            <w:r>
              <w:t>у</w:t>
            </w:r>
            <w:r>
              <w:t>автоматических машинах (дуговая сварка кузова)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ществами. Снижение </w:t>
            </w:r>
            <w:r>
              <w:lastRenderedPageBreak/>
              <w:t>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lastRenderedPageBreak/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045A0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045A07" w:rsidRDefault="00045A07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045A07" w:rsidRDefault="00045A07" w:rsidP="00E5705D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045A07" w:rsidRDefault="00045A07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045A07" w:rsidRDefault="00045A0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045A07" w:rsidRPr="00063DF1" w:rsidRDefault="00045A07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045A07" w:rsidRPr="00063DF1" w:rsidRDefault="00045A07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Рационализация раб</w:t>
            </w:r>
            <w:r>
              <w:t>о</w:t>
            </w:r>
            <w:r>
              <w:t>чих мест и рабочей позы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170. Электросварщик на автоматических и пол</w:t>
            </w:r>
            <w:r>
              <w:t>у</w:t>
            </w:r>
            <w:r>
              <w:t>автоматических машинах (дуговая сварка кузова)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045A07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045A07" w:rsidRDefault="00045A07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045A07" w:rsidRDefault="00045A07" w:rsidP="00E5705D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045A07" w:rsidRDefault="00045A07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045A07" w:rsidRDefault="00045A07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045A07" w:rsidRPr="00063DF1" w:rsidRDefault="00045A07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045A07" w:rsidRPr="00063DF1" w:rsidRDefault="00045A07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Рационализация раб</w:t>
            </w:r>
            <w:r>
              <w:t>о</w:t>
            </w:r>
            <w:r>
              <w:t>чих мест и рабочей позы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171. Электросварщик на автоматических и пол</w:t>
            </w:r>
            <w:r>
              <w:t>у</w:t>
            </w:r>
            <w:r>
              <w:t>автоматических машинах (дуговая сварка кузова)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ществами. Снижение концентрации вредных </w:t>
            </w:r>
            <w:r>
              <w:lastRenderedPageBreak/>
              <w:t>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 xml:space="preserve">УПРАВЛЕНИЕ ГЛАВНОГО </w:t>
            </w:r>
            <w:r>
              <w:lastRenderedPageBreak/>
              <w:t>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AE3ECC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AE3ECC" w:rsidRDefault="00AE3ECC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AE3ECC" w:rsidRDefault="00AE3ECC" w:rsidP="00E5705D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AE3ECC" w:rsidRDefault="00AE3ECC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AE3ECC" w:rsidRDefault="00AE3ECC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AE3ECC" w:rsidRPr="00063DF1" w:rsidRDefault="00AE3ECC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AE3ECC" w:rsidRPr="00063DF1" w:rsidRDefault="00AE3ECC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Рационализация раб</w:t>
            </w:r>
            <w:r>
              <w:t>о</w:t>
            </w:r>
            <w:r>
              <w:t>чих мест и рабочей позы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172. Электросварщик на автоматических и пол</w:t>
            </w:r>
            <w:r>
              <w:t>у</w:t>
            </w:r>
            <w:r>
              <w:t>автоматических машинах (дуговая сварка кузова)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AE3ECC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AE3ECC" w:rsidRDefault="00AE3ECC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AE3ECC" w:rsidRDefault="00AE3ECC" w:rsidP="00E5705D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AE3ECC" w:rsidRDefault="00AE3ECC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AE3ECC" w:rsidRDefault="00AE3ECC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AE3ECC" w:rsidRPr="00063DF1" w:rsidRDefault="00AE3ECC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AE3ECC" w:rsidRPr="00063DF1" w:rsidRDefault="00AE3ECC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Рационализация раб</w:t>
            </w:r>
            <w:r>
              <w:t>о</w:t>
            </w:r>
            <w:r>
              <w:t>чих мест и рабочей позы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>Участок сварки и сборки кузова СГР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 xml:space="preserve">173. Газосварщик (сварка дверей СГР) </w:t>
            </w:r>
            <w:proofErr w:type="spellStart"/>
            <w:r>
              <w:t>бр</w:t>
            </w:r>
            <w:proofErr w:type="spellEnd"/>
            <w:r>
              <w:t>. 141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ществами. Снижение концентрации вредных </w:t>
            </w:r>
            <w:r>
              <w:lastRenderedPageBreak/>
              <w:t>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 xml:space="preserve">УПРАВЛЕНИЕ ГЛАВНОГО </w:t>
            </w:r>
            <w:r>
              <w:lastRenderedPageBreak/>
              <w:t>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AE3ECC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AE3ECC" w:rsidRDefault="00AE3ECC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AE3ECC" w:rsidRDefault="00AE3ECC" w:rsidP="00E5705D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AE3ECC" w:rsidRDefault="00AE3ECC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AE3ECC" w:rsidRDefault="00AE3ECC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AE3ECC" w:rsidRPr="00063DF1" w:rsidRDefault="00AE3ECC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AE3ECC" w:rsidRPr="00063DF1" w:rsidRDefault="00AE3ECC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Рационализация раб</w:t>
            </w:r>
            <w:r>
              <w:t>о</w:t>
            </w:r>
            <w:r>
              <w:t>чих мест и рабочей позы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174. Электросварщик на автоматических и пол</w:t>
            </w:r>
            <w:r>
              <w:t>у</w:t>
            </w:r>
            <w:r>
              <w:t>автоматических машинах (освобожденный бр</w:t>
            </w:r>
            <w:r>
              <w:t>и</w:t>
            </w:r>
            <w:r>
              <w:t xml:space="preserve">гадир) </w:t>
            </w:r>
            <w:proofErr w:type="spellStart"/>
            <w:r>
              <w:t>бр</w:t>
            </w:r>
            <w:proofErr w:type="spellEnd"/>
            <w:r>
              <w:t>. 100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AE3ECC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AE3ECC" w:rsidRDefault="00AE3ECC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AE3ECC" w:rsidRDefault="00AE3ECC" w:rsidP="00E5705D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AE3ECC" w:rsidRDefault="00AE3ECC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AE3ECC" w:rsidRDefault="00AE3ECC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AE3ECC" w:rsidRPr="00063DF1" w:rsidRDefault="00AE3ECC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AE3ECC" w:rsidRPr="00063DF1" w:rsidRDefault="00AE3ECC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Рационализация раб</w:t>
            </w:r>
            <w:r>
              <w:t>о</w:t>
            </w:r>
            <w:r>
              <w:t>чих мест и рабочей позы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175. Сварщик на машинах контактной (пресс</w:t>
            </w:r>
            <w:r>
              <w:t>о</w:t>
            </w:r>
            <w:r>
              <w:t>вой) сварки (товарные узлы)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lastRenderedPageBreak/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176. Сварщик на машинах контактной (пресс</w:t>
            </w:r>
            <w:r>
              <w:t>о</w:t>
            </w:r>
            <w:r>
              <w:t>вой) сварки (сварка дверей СГР)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177. Сварщик на машинах контактной (пресс</w:t>
            </w:r>
            <w:r>
              <w:t>о</w:t>
            </w:r>
            <w:r>
              <w:t>вой) сварки (сварка дверей СГР)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178. Электросварщик на автоматических и пол</w:t>
            </w:r>
            <w:r>
              <w:t>у</w:t>
            </w:r>
            <w:r>
              <w:t>автоматических машинах (сварка дверей СГР)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ществами. Снижение </w:t>
            </w:r>
            <w:r>
              <w:lastRenderedPageBreak/>
              <w:t>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lastRenderedPageBreak/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AE3ECC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AE3ECC" w:rsidRDefault="00AE3ECC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AE3ECC" w:rsidRDefault="00AE3ECC" w:rsidP="00E5705D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AE3ECC" w:rsidRDefault="00AE3ECC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AE3ECC" w:rsidRDefault="00AE3ECC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AE3ECC" w:rsidRPr="00063DF1" w:rsidRDefault="00AE3ECC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AE3ECC" w:rsidRPr="00063DF1" w:rsidRDefault="00AE3ECC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Рационализация раб</w:t>
            </w:r>
            <w:r>
              <w:t>о</w:t>
            </w:r>
            <w:r>
              <w:t>чих мест и рабочей позы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>Участок сварки бортов и платформ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179. Сварщик на машинах контактной (пресс</w:t>
            </w:r>
            <w:r>
              <w:t>о</w:t>
            </w:r>
            <w:r>
              <w:t xml:space="preserve">вой) сварки (освобожденный бригадир) </w:t>
            </w:r>
            <w:proofErr w:type="spellStart"/>
            <w:r>
              <w:t>бр</w:t>
            </w:r>
            <w:proofErr w:type="spellEnd"/>
            <w:r>
              <w:t>. 100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Рационализация раб</w:t>
            </w:r>
            <w:r>
              <w:t>о</w:t>
            </w:r>
            <w:r>
              <w:t>чих мест и рабочей позы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AE3ECC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AE3ECC" w:rsidRDefault="00AE3ECC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AE3ECC" w:rsidRDefault="00AE3ECC" w:rsidP="00E5705D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AE3ECC" w:rsidRDefault="00AE3ECC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AE3ECC" w:rsidRDefault="00AE3ECC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AE3ECC" w:rsidRPr="00063DF1" w:rsidRDefault="00AE3ECC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AE3ECC" w:rsidRPr="00063DF1" w:rsidRDefault="00AE3ECC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180. Электросварщик на автоматических и пол</w:t>
            </w:r>
            <w:r>
              <w:t>у</w:t>
            </w:r>
            <w:r>
              <w:t xml:space="preserve">автоматических машинах (мелочь, ящик для платформ и бортов) </w:t>
            </w:r>
            <w:proofErr w:type="spellStart"/>
            <w:r>
              <w:t>бр</w:t>
            </w:r>
            <w:proofErr w:type="spellEnd"/>
            <w:r>
              <w:t>. 231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ществами. Снижение концентрации вредных </w:t>
            </w:r>
            <w:r>
              <w:lastRenderedPageBreak/>
              <w:t>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 xml:space="preserve">УПРАВЛЕНИЕ ГЛАВНОГО </w:t>
            </w:r>
            <w:r>
              <w:lastRenderedPageBreak/>
              <w:t>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AE3ECC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AE3ECC" w:rsidRDefault="00AE3ECC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AE3ECC" w:rsidRDefault="00AE3ECC" w:rsidP="00E5705D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AE3ECC" w:rsidRDefault="00AE3ECC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AE3ECC" w:rsidRDefault="00AE3ECC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AE3ECC" w:rsidRPr="00063DF1" w:rsidRDefault="00AE3ECC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AE3ECC" w:rsidRPr="00063DF1" w:rsidRDefault="00AE3ECC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181. Электросварщик на автоматических и пол</w:t>
            </w:r>
            <w:r>
              <w:t>у</w:t>
            </w:r>
            <w:r>
              <w:t xml:space="preserve">автоматических машинах (сварка платформ) </w:t>
            </w:r>
            <w:proofErr w:type="spellStart"/>
            <w:r>
              <w:t>бр</w:t>
            </w:r>
            <w:proofErr w:type="spellEnd"/>
            <w:r>
              <w:t>. 231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AE3ECC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AE3ECC" w:rsidRDefault="00AE3ECC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AE3ECC" w:rsidRDefault="00AE3ECC" w:rsidP="00E5705D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AE3ECC" w:rsidRDefault="00AE3ECC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AE3ECC" w:rsidRDefault="00AE3ECC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AE3ECC" w:rsidRPr="00063DF1" w:rsidRDefault="00AE3ECC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AE3ECC" w:rsidRPr="00063DF1" w:rsidRDefault="00AE3ECC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182. Сварщик на машинах контактной (пресс</w:t>
            </w:r>
            <w:r>
              <w:t>о</w:t>
            </w:r>
            <w:r>
              <w:t xml:space="preserve">вой) сварки (мелочь для бортов и платформ) </w:t>
            </w:r>
            <w:proofErr w:type="spellStart"/>
            <w:r>
              <w:t>бр</w:t>
            </w:r>
            <w:proofErr w:type="spellEnd"/>
            <w:r>
              <w:t>. 23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lastRenderedPageBreak/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AE3ECC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AE3ECC" w:rsidRDefault="00AE3ECC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AE3ECC" w:rsidRDefault="00AE3ECC" w:rsidP="00E5705D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AE3ECC" w:rsidRDefault="00AE3ECC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AE3ECC" w:rsidRDefault="00AE3ECC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AE3ECC" w:rsidRPr="00063DF1" w:rsidRDefault="00AE3ECC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AE3ECC" w:rsidRPr="00063DF1" w:rsidRDefault="00AE3ECC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Рационализация раб</w:t>
            </w:r>
            <w:r>
              <w:t>о</w:t>
            </w:r>
            <w:r>
              <w:t>чих мест и рабочей позы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 xml:space="preserve">183. Правильщик вручную (платформы) </w:t>
            </w:r>
            <w:proofErr w:type="spellStart"/>
            <w:r>
              <w:t>бр</w:t>
            </w:r>
            <w:proofErr w:type="spellEnd"/>
            <w:r>
              <w:t>. 231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Усовершенств</w:t>
            </w:r>
            <w:r>
              <w:t>о</w:t>
            </w:r>
            <w:r>
              <w:t>вать систему вентиляции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концентрации вредных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AE3ECC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AE3ECC" w:rsidRDefault="00AE3ECC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AE3ECC" w:rsidRDefault="00AE3ECC" w:rsidP="00E5705D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AE3ECC" w:rsidRDefault="00AE3ECC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AE3ECC" w:rsidRDefault="00AE3ECC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AE3ECC" w:rsidRPr="00063DF1" w:rsidRDefault="00AE3ECC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AE3ECC" w:rsidRPr="00063DF1" w:rsidRDefault="00AE3ECC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AE3ECC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AE3ECC" w:rsidRPr="00BC14A7" w:rsidRDefault="00AE3ECC" w:rsidP="00BC14A7">
            <w:pPr>
              <w:pStyle w:val="aa"/>
              <w:jc w:val="left"/>
            </w:pPr>
            <w:r>
              <w:t xml:space="preserve">184. Правильщик вручную (борта) </w:t>
            </w:r>
            <w:proofErr w:type="spellStart"/>
            <w:r>
              <w:t>бр</w:t>
            </w:r>
            <w:proofErr w:type="spellEnd"/>
            <w:r>
              <w:t>. 231</w:t>
            </w:r>
          </w:p>
        </w:tc>
        <w:tc>
          <w:tcPr>
            <w:tcW w:w="3178" w:type="dxa"/>
            <w:vAlign w:val="center"/>
          </w:tcPr>
          <w:p w:rsidR="00AE3ECC" w:rsidRDefault="00AE3ECC" w:rsidP="00E5705D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AE3ECC" w:rsidRDefault="00AE3ECC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AE3ECC" w:rsidRDefault="00AE3ECC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AE3ECC" w:rsidRPr="00063DF1" w:rsidRDefault="00AE3ECC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AE3ECC" w:rsidRPr="00063DF1" w:rsidRDefault="00AE3ECC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Усовершенств</w:t>
            </w:r>
            <w:r>
              <w:t>о</w:t>
            </w:r>
            <w:r>
              <w:t>вать систему вентиляции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концентрации вредных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AE3ECC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AE3ECC" w:rsidRPr="00BC14A7" w:rsidRDefault="00AE3ECC" w:rsidP="00BC14A7">
            <w:pPr>
              <w:pStyle w:val="aa"/>
              <w:jc w:val="left"/>
            </w:pPr>
            <w:r>
              <w:t xml:space="preserve">185. </w:t>
            </w:r>
            <w:r w:rsidRPr="00AE3ECC">
              <w:t xml:space="preserve">Наладчик сварочного и </w:t>
            </w:r>
            <w:proofErr w:type="spellStart"/>
            <w:r w:rsidRPr="00AE3ECC">
              <w:t>газоплазморезател</w:t>
            </w:r>
            <w:r w:rsidRPr="00AE3ECC">
              <w:t>ь</w:t>
            </w:r>
            <w:r w:rsidRPr="00AE3ECC">
              <w:t>ного</w:t>
            </w:r>
            <w:proofErr w:type="spellEnd"/>
            <w:r w:rsidRPr="00AE3ECC">
              <w:t xml:space="preserve"> оборудования </w:t>
            </w:r>
            <w:proofErr w:type="spellStart"/>
            <w:r w:rsidRPr="00AE3ECC">
              <w:t>бр</w:t>
            </w:r>
            <w:proofErr w:type="spellEnd"/>
            <w:r w:rsidRPr="00AE3ECC">
              <w:t>. 220</w:t>
            </w:r>
          </w:p>
        </w:tc>
        <w:tc>
          <w:tcPr>
            <w:tcW w:w="3178" w:type="dxa"/>
            <w:vAlign w:val="center"/>
          </w:tcPr>
          <w:p w:rsidR="00AE3ECC" w:rsidRDefault="00AE3ECC" w:rsidP="00E5705D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AE3ECC" w:rsidRDefault="00AE3ECC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AE3ECC" w:rsidRDefault="00AE3ECC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AE3ECC" w:rsidRPr="00063DF1" w:rsidRDefault="00AE3ECC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AE3ECC" w:rsidRPr="00063DF1" w:rsidRDefault="00AE3ECC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186. Электросварщик на автоматических и пол</w:t>
            </w:r>
            <w:r>
              <w:t>у</w:t>
            </w:r>
            <w:r>
              <w:t>автоматических машинах (сварка бортов)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lastRenderedPageBreak/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lastRenderedPageBreak/>
              <w:t>Уменьшение времени контакта с вредными в</w:t>
            </w:r>
            <w:r>
              <w:t>е</w:t>
            </w:r>
            <w:r>
              <w:t xml:space="preserve">ществами. Снижение </w:t>
            </w:r>
            <w:r>
              <w:lastRenderedPageBreak/>
              <w:t>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lastRenderedPageBreak/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AE3ECC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AE3ECC" w:rsidRDefault="00AE3ECC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AE3ECC" w:rsidRDefault="00AE3ECC" w:rsidP="00E5705D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AE3ECC" w:rsidRDefault="00AE3ECC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AE3ECC" w:rsidRDefault="00AE3ECC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AE3ECC" w:rsidRPr="00063DF1" w:rsidRDefault="00AE3ECC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AE3ECC" w:rsidRPr="00063DF1" w:rsidRDefault="00AE3ECC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187. Электросварщик на автоматических и пол</w:t>
            </w:r>
            <w:r>
              <w:t>у</w:t>
            </w:r>
            <w:r>
              <w:t>автоматических машинах (сварка бортов)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Установить местный отсос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ООО «УАЗ-Проект, </w:t>
            </w:r>
            <w:r>
              <w:t>РЕМОНТНАЯ СЛУЖБА</w:t>
            </w:r>
            <w:r w:rsidR="001E0D2E">
              <w:t xml:space="preserve">, </w:t>
            </w:r>
            <w:r>
              <w:t>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AE3ECC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AE3ECC" w:rsidRDefault="00AE3ECC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AE3ECC" w:rsidRDefault="00AE3ECC" w:rsidP="00E5705D">
            <w:pPr>
              <w:pStyle w:val="aa"/>
            </w:pPr>
            <w:r w:rsidRPr="006372A4">
              <w:t>Шум: Применение сре</w:t>
            </w:r>
            <w:proofErr w:type="gramStart"/>
            <w:r w:rsidRPr="006372A4">
              <w:t>дств зв</w:t>
            </w:r>
            <w:proofErr w:type="gramEnd"/>
            <w:r w:rsidRPr="006372A4">
              <w:t>ук</w:t>
            </w:r>
            <w:r w:rsidRPr="006372A4">
              <w:t>о</w:t>
            </w:r>
            <w:r w:rsidRPr="006372A4">
              <w:t>поглощения. Организовать рац</w:t>
            </w:r>
            <w:r w:rsidRPr="006372A4">
              <w:t>и</w:t>
            </w:r>
            <w:r w:rsidRPr="006372A4">
              <w:t>ональные режимы труда  и отд</w:t>
            </w:r>
            <w:r w:rsidRPr="006372A4">
              <w:t>ы</w:t>
            </w:r>
            <w:r w:rsidRPr="006372A4">
              <w:t>ха</w:t>
            </w:r>
          </w:p>
        </w:tc>
        <w:tc>
          <w:tcPr>
            <w:tcW w:w="2442" w:type="dxa"/>
            <w:vAlign w:val="center"/>
          </w:tcPr>
          <w:p w:rsidR="00AE3ECC" w:rsidRDefault="00AE3ECC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AE3ECC" w:rsidRDefault="00AE3ECC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AE3ECC" w:rsidRPr="00063DF1" w:rsidRDefault="00AE3ECC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СТВО, ДИРЕКЦИЯ ПО ПЕРСОНАЛУ</w:t>
            </w:r>
          </w:p>
        </w:tc>
        <w:tc>
          <w:tcPr>
            <w:tcW w:w="1302" w:type="dxa"/>
            <w:vAlign w:val="center"/>
          </w:tcPr>
          <w:p w:rsidR="00AE3ECC" w:rsidRPr="00063DF1" w:rsidRDefault="00AE3ECC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Default="001E0D2E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F00E84">
            <w:pPr>
              <w:pStyle w:val="aa"/>
            </w:pPr>
            <w:r>
              <w:t>СВАРОЧНОЕ ПРОИЗВО</w:t>
            </w:r>
            <w:r>
              <w:t>Д</w:t>
            </w:r>
            <w:r>
              <w:t>СТВО</w:t>
            </w:r>
            <w:r w:rsidR="001E0D2E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5E1F38" w:rsidP="00BC14A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Производство сборки и сдачи автомобилей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>04302 Бригада 920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AE3ECC" w:rsidP="00BC14A7">
            <w:pPr>
              <w:pStyle w:val="aa"/>
              <w:rPr>
                <w:i/>
              </w:rPr>
            </w:pPr>
            <w:r w:rsidRPr="00AE3ECC">
              <w:rPr>
                <w:i/>
              </w:rPr>
              <w:t>Сопровождение лифтов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jc w:val="left"/>
            </w:pPr>
            <w:r>
              <w:t>259. Лифтер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5E1F38" w:rsidP="00DB70BA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>04302 Бригада 990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>Учет деталей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261. Грузчик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lastRenderedPageBreak/>
              <w:t>Снижение тяжести тр</w:t>
            </w:r>
            <w:r>
              <w:t>у</w:t>
            </w:r>
            <w:r>
              <w:lastRenderedPageBreak/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 xml:space="preserve">Производство сборки и сдачи </w:t>
            </w:r>
            <w:r>
              <w:lastRenderedPageBreak/>
              <w:t>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>04302 Бригада 210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Вывоз собранных узлов с </w:t>
            </w:r>
            <w:proofErr w:type="spellStart"/>
            <w:r>
              <w:rPr>
                <w:i/>
              </w:rPr>
              <w:t>подсборки</w:t>
            </w:r>
            <w:proofErr w:type="spellEnd"/>
            <w:r>
              <w:rPr>
                <w:i/>
              </w:rPr>
              <w:t xml:space="preserve"> на конвейер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262. Грузчик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263. Грузчик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264. Грузчик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265. Грузчик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266. Грузчик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267. Грузчик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lastRenderedPageBreak/>
              <w:t>268. Грузчик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269. Грузчик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270. Грузчик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411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> </w:t>
            </w:r>
            <w:r w:rsidR="00AE3ECC" w:rsidRPr="00AE3ECC">
              <w:rPr>
                <w:i/>
              </w:rPr>
              <w:t xml:space="preserve">3163,Hunter - </w:t>
            </w:r>
            <w:proofErr w:type="spellStart"/>
            <w:r w:rsidR="00AE3ECC" w:rsidRPr="00AE3ECC">
              <w:rPr>
                <w:i/>
              </w:rPr>
              <w:t>Опуск</w:t>
            </w:r>
            <w:proofErr w:type="spellEnd"/>
            <w:r w:rsidR="00AE3ECC" w:rsidRPr="00AE3ECC">
              <w:rPr>
                <w:i/>
              </w:rPr>
              <w:t xml:space="preserve"> кузова, установка защитных </w:t>
            </w:r>
            <w:proofErr w:type="spellStart"/>
            <w:r w:rsidR="00AE3ECC" w:rsidRPr="00AE3ECC">
              <w:rPr>
                <w:i/>
              </w:rPr>
              <w:t>чехлов</w:t>
            </w:r>
            <w:proofErr w:type="gramStart"/>
            <w:r w:rsidR="00AE3ECC" w:rsidRPr="00AE3ECC">
              <w:rPr>
                <w:i/>
              </w:rPr>
              <w:t>,п</w:t>
            </w:r>
            <w:proofErr w:type="gramEnd"/>
            <w:r w:rsidR="00AE3ECC" w:rsidRPr="00AE3ECC">
              <w:rPr>
                <w:i/>
              </w:rPr>
              <w:t>риклейка</w:t>
            </w:r>
            <w:proofErr w:type="spellEnd"/>
            <w:r w:rsidR="00AE3ECC" w:rsidRPr="00AE3ECC">
              <w:rPr>
                <w:i/>
              </w:rPr>
              <w:t xml:space="preserve"> </w:t>
            </w:r>
            <w:proofErr w:type="spellStart"/>
            <w:r w:rsidR="00AE3ECC" w:rsidRPr="00AE3ECC">
              <w:rPr>
                <w:i/>
              </w:rPr>
              <w:t>самоклеющей</w:t>
            </w:r>
            <w:proofErr w:type="spellEnd"/>
            <w:r w:rsidR="00AE3ECC" w:rsidRPr="00AE3ECC">
              <w:rPr>
                <w:i/>
              </w:rPr>
              <w:t xml:space="preserve"> ленты(скотча)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274.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275.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3. "3163-Установка  </w:t>
            </w:r>
            <w:proofErr w:type="spellStart"/>
            <w:r>
              <w:rPr>
                <w:i/>
              </w:rPr>
              <w:t>молдингов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кр</w:t>
            </w:r>
            <w:r>
              <w:rPr>
                <w:i/>
              </w:rPr>
              <w:t>ы</w:t>
            </w:r>
            <w:r>
              <w:rPr>
                <w:i/>
              </w:rPr>
              <w:t>ши</w:t>
            </w:r>
            <w:proofErr w:type="gramStart"/>
            <w:r>
              <w:rPr>
                <w:i/>
              </w:rPr>
              <w:t>.У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дуг багажника. Установка пере</w:t>
            </w:r>
            <w:r>
              <w:rPr>
                <w:i/>
              </w:rPr>
              <w:t>д</w:t>
            </w:r>
            <w:r>
              <w:rPr>
                <w:i/>
              </w:rPr>
              <w:t xml:space="preserve">них катушек ремней </w:t>
            </w:r>
            <w:proofErr w:type="spellStart"/>
            <w:r>
              <w:rPr>
                <w:i/>
              </w:rPr>
              <w:t>без</w:t>
            </w:r>
            <w:r w:rsidR="005E1F38">
              <w:rPr>
                <w:i/>
              </w:rPr>
              <w:t>Окрасочное</w:t>
            </w:r>
            <w:proofErr w:type="spellEnd"/>
            <w:r w:rsidR="005E1F38">
              <w:rPr>
                <w:i/>
              </w:rPr>
              <w:t xml:space="preserve"> </w:t>
            </w:r>
            <w:proofErr w:type="spellStart"/>
            <w:r w:rsidR="005E1F38">
              <w:rPr>
                <w:i/>
              </w:rPr>
              <w:t>произво</w:t>
            </w:r>
            <w:r w:rsidR="005E1F38">
              <w:rPr>
                <w:i/>
              </w:rPr>
              <w:t>д</w:t>
            </w:r>
            <w:r w:rsidR="005E1F38">
              <w:rPr>
                <w:i/>
              </w:rPr>
              <w:t>ство</w:t>
            </w:r>
            <w:r>
              <w:rPr>
                <w:i/>
              </w:rPr>
              <w:t>асноти</w:t>
            </w:r>
            <w:proofErr w:type="gramStart"/>
            <w:r>
              <w:rPr>
                <w:i/>
              </w:rPr>
              <w:t>.У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</w:t>
            </w:r>
            <w:r w:rsidR="005E1F38">
              <w:rPr>
                <w:i/>
              </w:rPr>
              <w:t xml:space="preserve">Сварочное </w:t>
            </w:r>
            <w:proofErr w:type="spellStart"/>
            <w:r w:rsidR="005E1F38">
              <w:rPr>
                <w:i/>
              </w:rPr>
              <w:t>произво</w:t>
            </w:r>
            <w:r w:rsidR="005E1F38">
              <w:rPr>
                <w:i/>
              </w:rPr>
              <w:t>д</w:t>
            </w:r>
            <w:r w:rsidR="005E1F38">
              <w:rPr>
                <w:i/>
              </w:rPr>
              <w:t>ство</w:t>
            </w:r>
            <w:r>
              <w:rPr>
                <w:i/>
              </w:rPr>
              <w:t>ойл</w:t>
            </w:r>
            <w:r>
              <w:rPr>
                <w:i/>
              </w:rPr>
              <w:t>е</w:t>
            </w:r>
            <w:r>
              <w:rPr>
                <w:i/>
              </w:rPr>
              <w:t>ра.Установка</w:t>
            </w:r>
            <w:proofErr w:type="spellEnd"/>
            <w:r>
              <w:rPr>
                <w:i/>
              </w:rPr>
              <w:t xml:space="preserve"> жгута </w:t>
            </w:r>
            <w:proofErr w:type="spellStart"/>
            <w:r>
              <w:rPr>
                <w:i/>
              </w:rPr>
              <w:t>АБС.Установка</w:t>
            </w:r>
            <w:proofErr w:type="spellEnd"/>
            <w:r>
              <w:rPr>
                <w:i/>
              </w:rPr>
              <w:t xml:space="preserve"> выключат</w:t>
            </w:r>
            <w:r>
              <w:rPr>
                <w:i/>
              </w:rPr>
              <w:t>е</w:t>
            </w:r>
            <w:r>
              <w:rPr>
                <w:i/>
              </w:rPr>
              <w:t xml:space="preserve">ля </w:t>
            </w:r>
            <w:proofErr w:type="spellStart"/>
            <w:r>
              <w:rPr>
                <w:i/>
              </w:rPr>
              <w:t>сигнализации.Установка</w:t>
            </w:r>
            <w:proofErr w:type="spellEnd"/>
            <w:r>
              <w:rPr>
                <w:i/>
              </w:rPr>
              <w:t xml:space="preserve"> троса открывания </w:t>
            </w:r>
            <w:proofErr w:type="spellStart"/>
            <w:r>
              <w:rPr>
                <w:i/>
              </w:rPr>
              <w:t>капота.Установка</w:t>
            </w:r>
            <w:proofErr w:type="spellEnd"/>
            <w:r>
              <w:rPr>
                <w:i/>
              </w:rPr>
              <w:t xml:space="preserve"> гнезда упора </w:t>
            </w:r>
            <w:proofErr w:type="spellStart"/>
            <w:r>
              <w:rPr>
                <w:i/>
              </w:rPr>
              <w:t>к</w:t>
            </w:r>
            <w:r>
              <w:rPr>
                <w:i/>
              </w:rPr>
              <w:t>а</w:t>
            </w:r>
            <w:r>
              <w:rPr>
                <w:i/>
              </w:rPr>
              <w:t>потаHunter</w:t>
            </w:r>
            <w:proofErr w:type="spellEnd"/>
            <w:r>
              <w:rPr>
                <w:i/>
              </w:rPr>
              <w:t xml:space="preserve"> - Установка ремней </w:t>
            </w:r>
            <w:proofErr w:type="spellStart"/>
            <w:r>
              <w:rPr>
                <w:i/>
              </w:rPr>
              <w:t>без</w:t>
            </w:r>
            <w:r w:rsidR="005E1F38">
              <w:rPr>
                <w:i/>
              </w:rPr>
              <w:t>Окрасочное</w:t>
            </w:r>
            <w:proofErr w:type="spellEnd"/>
            <w:r w:rsidR="005E1F38">
              <w:rPr>
                <w:i/>
              </w:rPr>
              <w:t xml:space="preserve"> </w:t>
            </w:r>
            <w:proofErr w:type="spellStart"/>
            <w:r w:rsidR="005E1F38">
              <w:rPr>
                <w:i/>
              </w:rPr>
              <w:t>производств</w:t>
            </w:r>
            <w:r w:rsidR="005E1F38">
              <w:rPr>
                <w:i/>
              </w:rPr>
              <w:t>о</w:t>
            </w:r>
            <w:r>
              <w:rPr>
                <w:i/>
              </w:rPr>
              <w:t>асности</w:t>
            </w:r>
            <w:proofErr w:type="spellEnd"/>
            <w:r>
              <w:rPr>
                <w:i/>
              </w:rPr>
              <w:t>, заглушек пола, ветрового окна.  Демонтаж крыши. Установка уплотнит</w:t>
            </w:r>
            <w:r>
              <w:rPr>
                <w:i/>
              </w:rPr>
              <w:t>е</w:t>
            </w:r>
            <w:r>
              <w:rPr>
                <w:i/>
              </w:rPr>
              <w:lastRenderedPageBreak/>
              <w:t xml:space="preserve">ля </w:t>
            </w:r>
            <w:proofErr w:type="spellStart"/>
            <w:r>
              <w:rPr>
                <w:i/>
              </w:rPr>
              <w:t>вохдухоз</w:t>
            </w:r>
            <w:r>
              <w:rPr>
                <w:i/>
              </w:rPr>
              <w:t>а</w:t>
            </w:r>
            <w:r>
              <w:rPr>
                <w:i/>
              </w:rPr>
              <w:t>борника</w:t>
            </w:r>
            <w:proofErr w:type="spellEnd"/>
            <w:r>
              <w:rPr>
                <w:i/>
              </w:rPr>
              <w:t>. Перенос проема  и двери задка в теле</w:t>
            </w:r>
            <w:r>
              <w:rPr>
                <w:i/>
              </w:rPr>
              <w:t>ж</w:t>
            </w:r>
            <w:r>
              <w:rPr>
                <w:i/>
              </w:rPr>
              <w:t xml:space="preserve">ку. Установка прокладки петли рамы </w:t>
            </w:r>
            <w:proofErr w:type="spellStart"/>
            <w:r>
              <w:rPr>
                <w:i/>
              </w:rPr>
              <w:t>веторового</w:t>
            </w:r>
            <w:proofErr w:type="spellEnd"/>
            <w:r>
              <w:rPr>
                <w:i/>
              </w:rPr>
              <w:t xml:space="preserve"> окна</w:t>
            </w:r>
            <w:proofErr w:type="gramStart"/>
            <w:r>
              <w:rPr>
                <w:i/>
              </w:rPr>
              <w:t>.     "</w:t>
            </w:r>
            <w:proofErr w:type="gramEnd"/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lastRenderedPageBreak/>
              <w:t>276.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277.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278.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279.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4. "3163 - Установка  жгутов проводов салона, моторного </w:t>
            </w:r>
            <w:proofErr w:type="spellStart"/>
            <w:r>
              <w:rPr>
                <w:i/>
              </w:rPr>
              <w:t>отсека,жгутов</w:t>
            </w:r>
            <w:proofErr w:type="spellEnd"/>
            <w:r>
              <w:rPr>
                <w:i/>
              </w:rPr>
              <w:t xml:space="preserve"> проводов задних дв</w:t>
            </w:r>
            <w:r>
              <w:rPr>
                <w:i/>
              </w:rPr>
              <w:t>е</w:t>
            </w:r>
            <w:r>
              <w:rPr>
                <w:i/>
              </w:rPr>
              <w:t xml:space="preserve">рей, Установка </w:t>
            </w:r>
            <w:proofErr w:type="spellStart"/>
            <w:r>
              <w:rPr>
                <w:i/>
              </w:rPr>
              <w:t>шумоизоляции</w:t>
            </w:r>
            <w:proofErr w:type="spellEnd"/>
            <w:r>
              <w:rPr>
                <w:i/>
              </w:rPr>
              <w:t xml:space="preserve"> моторного </w:t>
            </w:r>
            <w:proofErr w:type="spellStart"/>
            <w:r>
              <w:rPr>
                <w:i/>
              </w:rPr>
              <w:t>отс</w:t>
            </w:r>
            <w:r>
              <w:rPr>
                <w:i/>
              </w:rPr>
              <w:t>е</w:t>
            </w:r>
            <w:r>
              <w:rPr>
                <w:i/>
              </w:rPr>
              <w:t>ка,жгута</w:t>
            </w:r>
            <w:proofErr w:type="spellEnd"/>
            <w:r>
              <w:rPr>
                <w:i/>
              </w:rPr>
              <w:t xml:space="preserve"> КМПСУД. заглушек жгута проводов </w:t>
            </w:r>
            <w:proofErr w:type="spellStart"/>
            <w:r>
              <w:rPr>
                <w:i/>
              </w:rPr>
              <w:t>салонаHunter</w:t>
            </w:r>
            <w:proofErr w:type="spellEnd"/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Установка</w:t>
            </w:r>
            <w:proofErr w:type="gramStart"/>
            <w:r>
              <w:rPr>
                <w:i/>
              </w:rPr>
              <w:t>.У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водоо</w:t>
            </w:r>
            <w:r>
              <w:rPr>
                <w:i/>
              </w:rPr>
              <w:t>т</w:t>
            </w:r>
            <w:r>
              <w:rPr>
                <w:i/>
              </w:rPr>
              <w:t>ражательного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щитка,кронштейна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контролл</w:t>
            </w:r>
            <w:r>
              <w:rPr>
                <w:i/>
              </w:rPr>
              <w:t>е</w:t>
            </w:r>
            <w:r>
              <w:rPr>
                <w:i/>
              </w:rPr>
              <w:t>ра,уплотнителей</w:t>
            </w:r>
            <w:proofErr w:type="spellEnd"/>
            <w:r>
              <w:rPr>
                <w:i/>
              </w:rPr>
              <w:t xml:space="preserve"> боковины, ковриков </w:t>
            </w:r>
            <w:proofErr w:type="spellStart"/>
            <w:r>
              <w:rPr>
                <w:i/>
              </w:rPr>
              <w:t>дв</w:t>
            </w:r>
            <w:r>
              <w:rPr>
                <w:i/>
              </w:rPr>
              <w:t>е</w:t>
            </w:r>
            <w:r>
              <w:rPr>
                <w:i/>
              </w:rPr>
              <w:t>рей,панели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передка,нижних</w:t>
            </w:r>
            <w:proofErr w:type="spellEnd"/>
            <w:r>
              <w:rPr>
                <w:i/>
              </w:rPr>
              <w:t xml:space="preserve"> кожухов централ</w:t>
            </w:r>
            <w:r>
              <w:rPr>
                <w:i/>
              </w:rPr>
              <w:t>ь</w:t>
            </w:r>
            <w:r>
              <w:rPr>
                <w:i/>
              </w:rPr>
              <w:t>ной стойки"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280.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281.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lastRenderedPageBreak/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lastRenderedPageBreak/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 xml:space="preserve">Производство сборки и сдачи </w:t>
            </w:r>
            <w:r>
              <w:lastRenderedPageBreak/>
              <w:t>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282.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>5. "3163 - Установка жгутов проводов передних дверей, антенны и жгута проводов, жгутов пр</w:t>
            </w:r>
            <w:r>
              <w:rPr>
                <w:i/>
              </w:rPr>
              <w:t>о</w:t>
            </w:r>
            <w:r>
              <w:rPr>
                <w:i/>
              </w:rPr>
              <w:t>водов двери задка, дверных выключателей, жг</w:t>
            </w:r>
            <w:r>
              <w:rPr>
                <w:i/>
              </w:rPr>
              <w:t>у</w:t>
            </w:r>
            <w:r>
              <w:rPr>
                <w:i/>
              </w:rPr>
              <w:t>тов проводов камеры заднего вида, жгута м</w:t>
            </w:r>
            <w:r>
              <w:rPr>
                <w:i/>
              </w:rPr>
              <w:t>о</w:t>
            </w:r>
            <w:r>
              <w:rPr>
                <w:i/>
              </w:rPr>
              <w:t>торного отсека</w:t>
            </w:r>
            <w:r w:rsidR="00AE3ECC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Hunter</w:t>
            </w:r>
            <w:proofErr w:type="spellEnd"/>
            <w:r>
              <w:rPr>
                <w:i/>
              </w:rPr>
              <w:t xml:space="preserve"> - Установка наружных и внутренних ручек дверей,</w:t>
            </w:r>
            <w:r w:rsidR="00AE3ECC">
              <w:rPr>
                <w:i/>
              </w:rPr>
              <w:t xml:space="preserve"> </w:t>
            </w:r>
            <w:r>
              <w:rPr>
                <w:i/>
              </w:rPr>
              <w:t>уплотнителей дверей"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283.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284.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285.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>6. </w:t>
            </w:r>
            <w:r w:rsidR="002A391B" w:rsidRPr="002A391B">
              <w:rPr>
                <w:i/>
              </w:rPr>
              <w:t xml:space="preserve">. "3163 - Установка ветрового </w:t>
            </w:r>
            <w:proofErr w:type="spellStart"/>
            <w:r w:rsidR="002A391B" w:rsidRPr="002A391B">
              <w:rPr>
                <w:i/>
              </w:rPr>
              <w:t>стекла,стекла</w:t>
            </w:r>
            <w:proofErr w:type="spellEnd"/>
            <w:r w:rsidR="002A391B" w:rsidRPr="002A391B">
              <w:rPr>
                <w:i/>
              </w:rPr>
              <w:t xml:space="preserve"> боковины, стекла двери задка, Нанести </w:t>
            </w:r>
            <w:proofErr w:type="spellStart"/>
            <w:r w:rsidR="002A391B" w:rsidRPr="002A391B">
              <w:rPr>
                <w:i/>
              </w:rPr>
              <w:t>праймер</w:t>
            </w:r>
            <w:proofErr w:type="spellEnd"/>
            <w:r w:rsidR="002A391B" w:rsidRPr="002A391B">
              <w:rPr>
                <w:i/>
              </w:rPr>
              <w:t xml:space="preserve"> на проемы </w:t>
            </w:r>
            <w:proofErr w:type="spellStart"/>
            <w:r w:rsidR="002A391B" w:rsidRPr="002A391B">
              <w:rPr>
                <w:i/>
              </w:rPr>
              <w:t>окон</w:t>
            </w:r>
            <w:proofErr w:type="gramStart"/>
            <w:r w:rsidR="002A391B" w:rsidRPr="002A391B">
              <w:rPr>
                <w:i/>
              </w:rPr>
              <w:t>.Н</w:t>
            </w:r>
            <w:proofErr w:type="gramEnd"/>
            <w:r w:rsidR="002A391B" w:rsidRPr="002A391B">
              <w:rPr>
                <w:i/>
              </w:rPr>
              <w:t>анести</w:t>
            </w:r>
            <w:proofErr w:type="spellEnd"/>
            <w:r w:rsidR="002A391B" w:rsidRPr="002A391B">
              <w:rPr>
                <w:i/>
              </w:rPr>
              <w:t xml:space="preserve"> клей на проемы </w:t>
            </w:r>
            <w:proofErr w:type="spellStart"/>
            <w:r w:rsidR="002A391B" w:rsidRPr="002A391B">
              <w:rPr>
                <w:i/>
              </w:rPr>
              <w:t>оконHunter</w:t>
            </w:r>
            <w:proofErr w:type="spellEnd"/>
            <w:r w:rsidR="002A391B" w:rsidRPr="002A391B">
              <w:rPr>
                <w:i/>
              </w:rPr>
              <w:t xml:space="preserve"> - Перемещение со сборки, </w:t>
            </w:r>
            <w:proofErr w:type="spellStart"/>
            <w:r w:rsidR="002A391B" w:rsidRPr="002A391B">
              <w:rPr>
                <w:i/>
              </w:rPr>
              <w:t>устано</w:t>
            </w:r>
            <w:r w:rsidR="002A391B" w:rsidRPr="002A391B">
              <w:rPr>
                <w:i/>
              </w:rPr>
              <w:t>в</w:t>
            </w:r>
            <w:r w:rsidR="002A391B" w:rsidRPr="002A391B">
              <w:rPr>
                <w:i/>
              </w:rPr>
              <w:t>ка,крепление</w:t>
            </w:r>
            <w:proofErr w:type="spellEnd"/>
            <w:r w:rsidR="002A391B" w:rsidRPr="002A391B">
              <w:rPr>
                <w:i/>
              </w:rPr>
              <w:t xml:space="preserve"> крыши, установка кронштейнов ремней безопасности, стекол боковины крыши.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286.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 xml:space="preserve">ДИРЕКЦИЯ </w:t>
            </w:r>
            <w:r w:rsidR="00B930EA">
              <w:lastRenderedPageBreak/>
              <w:t>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287.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288.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289.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>7. </w:t>
            </w:r>
            <w:r w:rsidR="002A391B" w:rsidRPr="002A391B">
              <w:rPr>
                <w:i/>
              </w:rPr>
              <w:t xml:space="preserve">"3163-Установка жгута проводов освещения </w:t>
            </w:r>
            <w:proofErr w:type="spellStart"/>
            <w:r w:rsidR="002A391B" w:rsidRPr="002A391B">
              <w:rPr>
                <w:i/>
              </w:rPr>
              <w:t>салона</w:t>
            </w:r>
            <w:proofErr w:type="gramStart"/>
            <w:r w:rsidR="002A391B" w:rsidRPr="002A391B">
              <w:rPr>
                <w:i/>
              </w:rPr>
              <w:t>,У</w:t>
            </w:r>
            <w:proofErr w:type="gramEnd"/>
            <w:r w:rsidR="002A391B" w:rsidRPr="002A391B">
              <w:rPr>
                <w:i/>
              </w:rPr>
              <w:t>становка</w:t>
            </w:r>
            <w:proofErr w:type="spellEnd"/>
            <w:r w:rsidR="002A391B" w:rsidRPr="002A391B">
              <w:rPr>
                <w:i/>
              </w:rPr>
              <w:t xml:space="preserve"> кнопки дверного выключателя ,Установка жгута задней правой </w:t>
            </w:r>
            <w:proofErr w:type="spellStart"/>
            <w:r w:rsidR="002A391B" w:rsidRPr="002A391B">
              <w:rPr>
                <w:i/>
              </w:rPr>
              <w:t>дв</w:t>
            </w:r>
            <w:r w:rsidR="002A391B" w:rsidRPr="002A391B">
              <w:rPr>
                <w:i/>
              </w:rPr>
              <w:t>е</w:t>
            </w:r>
            <w:r w:rsidR="002A391B" w:rsidRPr="002A391B">
              <w:rPr>
                <w:i/>
              </w:rPr>
              <w:t>ри,Установка</w:t>
            </w:r>
            <w:proofErr w:type="spellEnd"/>
            <w:r w:rsidR="002A391B" w:rsidRPr="002A391B">
              <w:rPr>
                <w:i/>
              </w:rPr>
              <w:t xml:space="preserve"> жгута проводов </w:t>
            </w:r>
            <w:proofErr w:type="spellStart"/>
            <w:r w:rsidR="002A391B" w:rsidRPr="002A391B">
              <w:rPr>
                <w:i/>
              </w:rPr>
              <w:t>антенны.Hunter</w:t>
            </w:r>
            <w:proofErr w:type="spellEnd"/>
            <w:r w:rsidR="002A391B" w:rsidRPr="002A391B">
              <w:rPr>
                <w:i/>
              </w:rPr>
              <w:t xml:space="preserve"> - Установка мягкого кожуха заднего </w:t>
            </w:r>
            <w:proofErr w:type="spellStart"/>
            <w:r w:rsidR="002A391B" w:rsidRPr="002A391B">
              <w:rPr>
                <w:i/>
              </w:rPr>
              <w:t>кол</w:t>
            </w:r>
            <w:r w:rsidR="002A391B" w:rsidRPr="002A391B">
              <w:rPr>
                <w:i/>
              </w:rPr>
              <w:t>е</w:t>
            </w:r>
            <w:r w:rsidR="002A391B" w:rsidRPr="002A391B">
              <w:rPr>
                <w:i/>
              </w:rPr>
              <w:t>са,обивки</w:t>
            </w:r>
            <w:proofErr w:type="spellEnd"/>
            <w:r w:rsidR="002A391B" w:rsidRPr="002A391B">
              <w:rPr>
                <w:i/>
              </w:rPr>
              <w:t xml:space="preserve"> на центральной стойке.</w:t>
            </w:r>
            <w:r w:rsidR="002A391B">
              <w:rPr>
                <w:i/>
              </w:rPr>
              <w:t xml:space="preserve"> </w:t>
            </w:r>
            <w:r w:rsidR="002A391B" w:rsidRPr="002A391B">
              <w:rPr>
                <w:i/>
              </w:rPr>
              <w:t>Установка буферов лю</w:t>
            </w:r>
            <w:r w:rsidR="002A391B" w:rsidRPr="002A391B">
              <w:rPr>
                <w:i/>
              </w:rPr>
              <w:t>ч</w:t>
            </w:r>
            <w:r w:rsidR="002A391B" w:rsidRPr="002A391B">
              <w:rPr>
                <w:i/>
              </w:rPr>
              <w:t>ка багажного отсека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290.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291.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>8. </w:t>
            </w:r>
            <w:r w:rsidR="002A391B" w:rsidRPr="002A391B">
              <w:rPr>
                <w:i/>
              </w:rPr>
              <w:t>"3163-Установка  буфер крышки наливной го</w:t>
            </w:r>
            <w:r w:rsidR="002A391B" w:rsidRPr="002A391B">
              <w:rPr>
                <w:i/>
              </w:rPr>
              <w:t>р</w:t>
            </w:r>
            <w:r w:rsidR="002A391B" w:rsidRPr="002A391B">
              <w:rPr>
                <w:i/>
              </w:rPr>
              <w:t>ловины, задних  фонарей, кронштейн спинки за</w:t>
            </w:r>
            <w:r w:rsidR="002A391B" w:rsidRPr="002A391B">
              <w:rPr>
                <w:i/>
              </w:rPr>
              <w:t>д</w:t>
            </w:r>
            <w:r w:rsidR="002A391B" w:rsidRPr="002A391B">
              <w:rPr>
                <w:i/>
              </w:rPr>
              <w:lastRenderedPageBreak/>
              <w:t xml:space="preserve">них </w:t>
            </w:r>
            <w:proofErr w:type="spellStart"/>
            <w:r w:rsidR="002A391B" w:rsidRPr="002A391B">
              <w:rPr>
                <w:i/>
              </w:rPr>
              <w:t>сидений,Установить</w:t>
            </w:r>
            <w:proofErr w:type="spellEnd"/>
            <w:r w:rsidR="002A391B" w:rsidRPr="002A391B">
              <w:rPr>
                <w:i/>
              </w:rPr>
              <w:t xml:space="preserve"> задние  </w:t>
            </w:r>
            <w:proofErr w:type="spellStart"/>
            <w:r w:rsidR="002A391B" w:rsidRPr="002A391B">
              <w:rPr>
                <w:i/>
              </w:rPr>
              <w:t>ремени</w:t>
            </w:r>
            <w:proofErr w:type="spellEnd"/>
            <w:r w:rsidR="002A391B" w:rsidRPr="002A391B">
              <w:rPr>
                <w:i/>
              </w:rPr>
              <w:t xml:space="preserve"> безопа</w:t>
            </w:r>
            <w:r w:rsidR="002A391B" w:rsidRPr="002A391B">
              <w:rPr>
                <w:i/>
              </w:rPr>
              <w:t>с</w:t>
            </w:r>
            <w:r w:rsidR="002A391B" w:rsidRPr="002A391B">
              <w:rPr>
                <w:i/>
              </w:rPr>
              <w:t>ности</w:t>
            </w:r>
            <w:r w:rsidR="002A391B">
              <w:rPr>
                <w:i/>
              </w:rPr>
              <w:t xml:space="preserve"> </w:t>
            </w:r>
            <w:proofErr w:type="spellStart"/>
            <w:r w:rsidR="002A391B" w:rsidRPr="002A391B">
              <w:rPr>
                <w:i/>
              </w:rPr>
              <w:t>Hunter</w:t>
            </w:r>
            <w:proofErr w:type="spellEnd"/>
            <w:r w:rsidR="002A391B" w:rsidRPr="002A391B">
              <w:rPr>
                <w:i/>
              </w:rPr>
              <w:t xml:space="preserve"> - Транспортировка проема и двери </w:t>
            </w:r>
            <w:proofErr w:type="spellStart"/>
            <w:r w:rsidR="002A391B" w:rsidRPr="002A391B">
              <w:rPr>
                <w:i/>
              </w:rPr>
              <w:t>задка,установка</w:t>
            </w:r>
            <w:proofErr w:type="spellEnd"/>
            <w:r w:rsidR="002A391B" w:rsidRPr="002A391B">
              <w:rPr>
                <w:i/>
              </w:rPr>
              <w:t xml:space="preserve"> проема двери </w:t>
            </w:r>
            <w:proofErr w:type="spellStart"/>
            <w:r w:rsidR="002A391B" w:rsidRPr="002A391B">
              <w:rPr>
                <w:i/>
              </w:rPr>
              <w:t>задка</w:t>
            </w:r>
            <w:proofErr w:type="gramStart"/>
            <w:r w:rsidR="002A391B" w:rsidRPr="002A391B">
              <w:rPr>
                <w:i/>
              </w:rPr>
              <w:t>.У</w:t>
            </w:r>
            <w:proofErr w:type="gramEnd"/>
            <w:r w:rsidR="002A391B" w:rsidRPr="002A391B">
              <w:rPr>
                <w:i/>
              </w:rPr>
              <w:t>становка</w:t>
            </w:r>
            <w:proofErr w:type="spellEnd"/>
            <w:r w:rsidR="002A391B" w:rsidRPr="002A391B">
              <w:rPr>
                <w:i/>
              </w:rPr>
              <w:t xml:space="preserve"> уплотнителя крышки багажного отсека"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lastRenderedPageBreak/>
              <w:t>292.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293.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>9. </w:t>
            </w:r>
            <w:r w:rsidR="002A391B" w:rsidRPr="002A391B">
              <w:rPr>
                <w:i/>
              </w:rPr>
              <w:t>"3163-Установка передней блок-</w:t>
            </w:r>
            <w:proofErr w:type="spellStart"/>
            <w:r w:rsidR="002A391B" w:rsidRPr="002A391B">
              <w:rPr>
                <w:i/>
              </w:rPr>
              <w:t>фар</w:t>
            </w:r>
            <w:proofErr w:type="gramStart"/>
            <w:r w:rsidR="002A391B" w:rsidRPr="002A391B">
              <w:rPr>
                <w:i/>
              </w:rPr>
              <w:t>,щ</w:t>
            </w:r>
            <w:proofErr w:type="gramEnd"/>
            <w:r w:rsidR="002A391B" w:rsidRPr="002A391B">
              <w:rPr>
                <w:i/>
              </w:rPr>
              <w:t>итков</w:t>
            </w:r>
            <w:proofErr w:type="spellEnd"/>
            <w:r w:rsidR="002A391B" w:rsidRPr="002A391B">
              <w:rPr>
                <w:i/>
              </w:rPr>
              <w:t xml:space="preserve"> облицовки </w:t>
            </w:r>
            <w:proofErr w:type="spellStart"/>
            <w:r w:rsidR="002A391B" w:rsidRPr="002A391B">
              <w:rPr>
                <w:i/>
              </w:rPr>
              <w:t>радиатора,повторителей,троса</w:t>
            </w:r>
            <w:proofErr w:type="spellEnd"/>
            <w:r w:rsidR="002A391B" w:rsidRPr="002A391B">
              <w:rPr>
                <w:i/>
              </w:rPr>
              <w:t xml:space="preserve"> пр</w:t>
            </w:r>
            <w:r w:rsidR="002A391B" w:rsidRPr="002A391B">
              <w:rPr>
                <w:i/>
              </w:rPr>
              <w:t>и</w:t>
            </w:r>
            <w:r w:rsidR="002A391B" w:rsidRPr="002A391B">
              <w:rPr>
                <w:i/>
              </w:rPr>
              <w:t>вода ручного тормоза, опоры подставки передн</w:t>
            </w:r>
            <w:r w:rsidR="002A391B" w:rsidRPr="002A391B">
              <w:rPr>
                <w:i/>
              </w:rPr>
              <w:t>е</w:t>
            </w:r>
            <w:r w:rsidR="002A391B" w:rsidRPr="002A391B">
              <w:rPr>
                <w:i/>
              </w:rPr>
              <w:t xml:space="preserve">го </w:t>
            </w:r>
            <w:proofErr w:type="spellStart"/>
            <w:r w:rsidR="002A391B" w:rsidRPr="002A391B">
              <w:rPr>
                <w:i/>
              </w:rPr>
              <w:t>сиденьяHunter</w:t>
            </w:r>
            <w:proofErr w:type="spellEnd"/>
            <w:r w:rsidR="002A391B" w:rsidRPr="002A391B">
              <w:rPr>
                <w:i/>
              </w:rPr>
              <w:t xml:space="preserve"> -Установка двери </w:t>
            </w:r>
            <w:proofErr w:type="spellStart"/>
            <w:r w:rsidR="002A391B" w:rsidRPr="002A391B">
              <w:rPr>
                <w:i/>
              </w:rPr>
              <w:t>за</w:t>
            </w:r>
            <w:r w:rsidR="002A391B" w:rsidRPr="002A391B">
              <w:rPr>
                <w:i/>
              </w:rPr>
              <w:t>д</w:t>
            </w:r>
            <w:r w:rsidR="002A391B" w:rsidRPr="002A391B">
              <w:rPr>
                <w:i/>
              </w:rPr>
              <w:t>ка,облицовки,ограничителя,шумоизоляционной</w:t>
            </w:r>
            <w:proofErr w:type="spellEnd"/>
            <w:r w:rsidR="002A391B" w:rsidRPr="002A391B">
              <w:rPr>
                <w:i/>
              </w:rPr>
              <w:t xml:space="preserve"> панели щита передка, опоры рулевой </w:t>
            </w:r>
            <w:proofErr w:type="spellStart"/>
            <w:r w:rsidR="002A391B" w:rsidRPr="002A391B">
              <w:rPr>
                <w:i/>
              </w:rPr>
              <w:t>коло</w:t>
            </w:r>
            <w:r w:rsidR="002A391B" w:rsidRPr="002A391B">
              <w:rPr>
                <w:i/>
              </w:rPr>
              <w:t>н</w:t>
            </w:r>
            <w:r w:rsidR="002A391B" w:rsidRPr="002A391B">
              <w:rPr>
                <w:i/>
              </w:rPr>
              <w:t>ки,кронштейна</w:t>
            </w:r>
            <w:proofErr w:type="spellEnd"/>
            <w:r w:rsidR="002A391B" w:rsidRPr="002A391B">
              <w:rPr>
                <w:i/>
              </w:rPr>
              <w:t xml:space="preserve"> и упора капота, накладки ради</w:t>
            </w:r>
            <w:r w:rsidR="002A391B" w:rsidRPr="002A391B">
              <w:rPr>
                <w:i/>
              </w:rPr>
              <w:t>а</w:t>
            </w:r>
            <w:r w:rsidR="002A391B" w:rsidRPr="002A391B">
              <w:rPr>
                <w:i/>
              </w:rPr>
              <w:t>тора"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2A391B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2A391B" w:rsidRPr="00BC14A7" w:rsidRDefault="002A391B" w:rsidP="00BC14A7">
            <w:pPr>
              <w:pStyle w:val="aa"/>
              <w:jc w:val="left"/>
            </w:pPr>
            <w:r>
              <w:t>294.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2A391B" w:rsidRDefault="002A391B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2A391B" w:rsidRDefault="002A391B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2A391B" w:rsidRDefault="002A391B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2A391B" w:rsidRPr="00063DF1" w:rsidRDefault="002A391B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2A391B" w:rsidRPr="00063DF1" w:rsidRDefault="002A391B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2A391B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2A391B" w:rsidRPr="00BC14A7" w:rsidRDefault="002A391B" w:rsidP="00BC14A7">
            <w:pPr>
              <w:pStyle w:val="aa"/>
              <w:jc w:val="left"/>
            </w:pPr>
            <w:r>
              <w:t>295.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2A391B" w:rsidRDefault="002A391B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2A391B" w:rsidRDefault="002A391B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2A391B" w:rsidRDefault="002A391B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2A391B" w:rsidRPr="00063DF1" w:rsidRDefault="002A391B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2A391B" w:rsidRPr="00063DF1" w:rsidRDefault="002A391B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2A391B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2A391B" w:rsidRPr="00BC14A7" w:rsidRDefault="002A391B" w:rsidP="00BC14A7">
            <w:pPr>
              <w:pStyle w:val="aa"/>
              <w:jc w:val="left"/>
            </w:pPr>
            <w:r>
              <w:t>296.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2A391B" w:rsidRDefault="002A391B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2A391B" w:rsidRDefault="002A391B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2A391B" w:rsidRDefault="002A391B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2A391B" w:rsidRPr="00063DF1" w:rsidRDefault="002A391B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2A391B" w:rsidRPr="00063DF1" w:rsidRDefault="002A391B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2A391B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2A391B" w:rsidRPr="00BC14A7" w:rsidRDefault="002A391B" w:rsidP="00BC14A7">
            <w:pPr>
              <w:pStyle w:val="aa"/>
              <w:jc w:val="left"/>
            </w:pPr>
            <w:r>
              <w:t>297.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2A391B" w:rsidRDefault="002A391B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lastRenderedPageBreak/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2A391B" w:rsidRDefault="002A391B" w:rsidP="00DB70BA">
            <w:pPr>
              <w:pStyle w:val="aa"/>
            </w:pPr>
            <w:r>
              <w:lastRenderedPageBreak/>
              <w:t xml:space="preserve">Снижение уровня  шума. </w:t>
            </w:r>
            <w:r>
              <w:lastRenderedPageBreak/>
              <w:t>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2A391B" w:rsidRDefault="002A391B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2A391B" w:rsidRPr="00063DF1" w:rsidRDefault="002A391B" w:rsidP="00F00E84">
            <w:pPr>
              <w:pStyle w:val="aa"/>
            </w:pPr>
            <w:r>
              <w:t xml:space="preserve">Производство сборки и сдачи </w:t>
            </w:r>
            <w:r>
              <w:lastRenderedPageBreak/>
              <w:t>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2A391B" w:rsidRPr="00063DF1" w:rsidRDefault="002A391B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10. "3163 - Установка </w:t>
            </w:r>
            <w:proofErr w:type="spellStart"/>
            <w:r>
              <w:rPr>
                <w:i/>
              </w:rPr>
              <w:t>шумоизоляции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куз</w:t>
            </w:r>
            <w:r>
              <w:rPr>
                <w:i/>
              </w:rPr>
              <w:t>о</w:t>
            </w:r>
            <w:r>
              <w:rPr>
                <w:i/>
              </w:rPr>
              <w:t>ва</w:t>
            </w:r>
            <w:proofErr w:type="gramStart"/>
            <w:r>
              <w:rPr>
                <w:i/>
              </w:rPr>
              <w:t>,к</w:t>
            </w:r>
            <w:proofErr w:type="gramEnd"/>
            <w:r>
              <w:rPr>
                <w:i/>
              </w:rPr>
              <w:t>апота,подставок</w:t>
            </w:r>
            <w:proofErr w:type="spellEnd"/>
            <w:r>
              <w:rPr>
                <w:i/>
              </w:rPr>
              <w:t xml:space="preserve"> передних </w:t>
            </w:r>
            <w:proofErr w:type="spellStart"/>
            <w:r>
              <w:rPr>
                <w:i/>
              </w:rPr>
              <w:t>сидений,переднего</w:t>
            </w:r>
            <w:proofErr w:type="spellEnd"/>
            <w:r>
              <w:rPr>
                <w:i/>
              </w:rPr>
              <w:t xml:space="preserve"> и заднего коврика, подставок передних </w:t>
            </w:r>
            <w:proofErr w:type="spellStart"/>
            <w:r>
              <w:rPr>
                <w:i/>
              </w:rPr>
              <w:t>сид</w:t>
            </w:r>
            <w:r>
              <w:rPr>
                <w:i/>
              </w:rPr>
              <w:t>е</w:t>
            </w:r>
            <w:r>
              <w:rPr>
                <w:i/>
              </w:rPr>
              <w:t>нийHunter</w:t>
            </w:r>
            <w:proofErr w:type="spellEnd"/>
            <w:r>
              <w:rPr>
                <w:i/>
              </w:rPr>
              <w:t xml:space="preserve"> - Установка </w:t>
            </w:r>
            <w:proofErr w:type="spellStart"/>
            <w:r>
              <w:rPr>
                <w:i/>
              </w:rPr>
              <w:t>гидрокоректора</w:t>
            </w:r>
            <w:proofErr w:type="spellEnd"/>
            <w:r>
              <w:rPr>
                <w:i/>
              </w:rPr>
              <w:t xml:space="preserve"> фар, </w:t>
            </w:r>
            <w:proofErr w:type="spellStart"/>
            <w:r>
              <w:rPr>
                <w:i/>
              </w:rPr>
              <w:t>прикуривателя,блоков</w:t>
            </w:r>
            <w:proofErr w:type="spellEnd"/>
            <w:r>
              <w:rPr>
                <w:i/>
              </w:rPr>
              <w:t xml:space="preserve"> контрольных </w:t>
            </w:r>
            <w:proofErr w:type="spellStart"/>
            <w:r>
              <w:rPr>
                <w:i/>
              </w:rPr>
              <w:t>ламп,крышки</w:t>
            </w:r>
            <w:proofErr w:type="spellEnd"/>
            <w:r>
              <w:rPr>
                <w:i/>
              </w:rPr>
              <w:t xml:space="preserve"> люка, сетки"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298.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299.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300.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301.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>11. </w:t>
            </w:r>
            <w:r w:rsidR="002A391B" w:rsidRPr="002A391B">
              <w:rPr>
                <w:i/>
              </w:rPr>
              <w:t xml:space="preserve">"3163-Установка </w:t>
            </w:r>
            <w:proofErr w:type="spellStart"/>
            <w:r w:rsidR="002A391B" w:rsidRPr="002A391B">
              <w:rPr>
                <w:i/>
              </w:rPr>
              <w:t>электростеклоподъмника</w:t>
            </w:r>
            <w:proofErr w:type="spellEnd"/>
            <w:r w:rsidR="002A391B" w:rsidRPr="002A391B">
              <w:rPr>
                <w:i/>
              </w:rPr>
              <w:t xml:space="preserve"> стекла дверей, Установка </w:t>
            </w:r>
            <w:proofErr w:type="spellStart"/>
            <w:r w:rsidR="002A391B" w:rsidRPr="002A391B">
              <w:rPr>
                <w:i/>
              </w:rPr>
              <w:t>наружних</w:t>
            </w:r>
            <w:proofErr w:type="spellEnd"/>
            <w:r w:rsidR="002A391B" w:rsidRPr="002A391B">
              <w:rPr>
                <w:i/>
              </w:rPr>
              <w:t xml:space="preserve"> зеркал за</w:t>
            </w:r>
            <w:r w:rsidR="002A391B" w:rsidRPr="002A391B">
              <w:rPr>
                <w:i/>
              </w:rPr>
              <w:t>д</w:t>
            </w:r>
            <w:r w:rsidR="002A391B" w:rsidRPr="002A391B">
              <w:rPr>
                <w:i/>
              </w:rPr>
              <w:t xml:space="preserve">него вида, регулятор высоты ремня </w:t>
            </w:r>
            <w:proofErr w:type="spellStart"/>
            <w:r w:rsidR="002A391B" w:rsidRPr="002A391B">
              <w:rPr>
                <w:i/>
              </w:rPr>
              <w:t>безопасн</w:t>
            </w:r>
            <w:r w:rsidR="002A391B" w:rsidRPr="002A391B">
              <w:rPr>
                <w:i/>
              </w:rPr>
              <w:t>о</w:t>
            </w:r>
            <w:r w:rsidR="002A391B" w:rsidRPr="002A391B">
              <w:rPr>
                <w:i/>
              </w:rPr>
              <w:t>сти</w:t>
            </w:r>
            <w:proofErr w:type="gramStart"/>
            <w:r w:rsidR="002A391B" w:rsidRPr="002A391B">
              <w:rPr>
                <w:i/>
              </w:rPr>
              <w:t>,в</w:t>
            </w:r>
            <w:proofErr w:type="gramEnd"/>
            <w:r w:rsidR="002A391B" w:rsidRPr="002A391B">
              <w:rPr>
                <w:i/>
              </w:rPr>
              <w:t>оздухозаборника</w:t>
            </w:r>
            <w:proofErr w:type="spellEnd"/>
            <w:r w:rsidR="002A391B" w:rsidRPr="002A391B">
              <w:rPr>
                <w:i/>
              </w:rPr>
              <w:t xml:space="preserve">, трубок </w:t>
            </w:r>
            <w:proofErr w:type="spellStart"/>
            <w:r w:rsidR="002A391B" w:rsidRPr="002A391B">
              <w:rPr>
                <w:i/>
              </w:rPr>
              <w:t>хладонопров</w:t>
            </w:r>
            <w:r w:rsidR="002A391B" w:rsidRPr="002A391B">
              <w:rPr>
                <w:i/>
              </w:rPr>
              <w:t>о</w:t>
            </w:r>
            <w:r w:rsidR="002A391B" w:rsidRPr="002A391B">
              <w:rPr>
                <w:i/>
              </w:rPr>
              <w:t>довHunter</w:t>
            </w:r>
            <w:proofErr w:type="spellEnd"/>
            <w:r w:rsidR="002A391B" w:rsidRPr="002A391B">
              <w:rPr>
                <w:i/>
              </w:rPr>
              <w:t xml:space="preserve"> - Установка надставок и подлокотн</w:t>
            </w:r>
            <w:r w:rsidR="002A391B" w:rsidRPr="002A391B">
              <w:rPr>
                <w:i/>
              </w:rPr>
              <w:t>и</w:t>
            </w:r>
            <w:r w:rsidR="002A391B" w:rsidRPr="002A391B">
              <w:rPr>
                <w:i/>
              </w:rPr>
              <w:t xml:space="preserve">ков </w:t>
            </w:r>
            <w:proofErr w:type="spellStart"/>
            <w:r w:rsidR="002A391B" w:rsidRPr="002A391B">
              <w:rPr>
                <w:i/>
              </w:rPr>
              <w:t>дверей,кронштейна</w:t>
            </w:r>
            <w:proofErr w:type="spellEnd"/>
            <w:r w:rsidR="002A391B" w:rsidRPr="002A391B">
              <w:rPr>
                <w:i/>
              </w:rPr>
              <w:t xml:space="preserve"> </w:t>
            </w:r>
            <w:proofErr w:type="spellStart"/>
            <w:r w:rsidR="002A391B" w:rsidRPr="002A391B">
              <w:rPr>
                <w:i/>
              </w:rPr>
              <w:t>АКБ,шумоизоляции</w:t>
            </w:r>
            <w:proofErr w:type="spellEnd"/>
            <w:r w:rsidR="002A391B" w:rsidRPr="002A391B">
              <w:rPr>
                <w:i/>
              </w:rPr>
              <w:t xml:space="preserve"> к</w:t>
            </w:r>
            <w:r w:rsidR="002A391B" w:rsidRPr="002A391B">
              <w:rPr>
                <w:i/>
              </w:rPr>
              <w:t>а</w:t>
            </w:r>
            <w:r w:rsidR="002A391B" w:rsidRPr="002A391B">
              <w:rPr>
                <w:i/>
              </w:rPr>
              <w:t>пота"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302.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lastRenderedPageBreak/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lastRenderedPageBreak/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 xml:space="preserve">Производство сборки и сдачи </w:t>
            </w:r>
            <w:r>
              <w:lastRenderedPageBreak/>
              <w:t>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303.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jc w:val="left"/>
            </w:pPr>
            <w:r>
              <w:t>304.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>12. </w:t>
            </w:r>
            <w:r w:rsidR="002A391B" w:rsidRPr="002A391B">
              <w:rPr>
                <w:i/>
              </w:rPr>
              <w:t xml:space="preserve">"3163 - Установка замка и ручек передних </w:t>
            </w:r>
            <w:proofErr w:type="spellStart"/>
            <w:r w:rsidR="002A391B" w:rsidRPr="002A391B">
              <w:rPr>
                <w:i/>
              </w:rPr>
              <w:t>дверей</w:t>
            </w:r>
            <w:proofErr w:type="gramStart"/>
            <w:r w:rsidR="002A391B" w:rsidRPr="002A391B">
              <w:rPr>
                <w:i/>
              </w:rPr>
              <w:t>,в</w:t>
            </w:r>
            <w:proofErr w:type="gramEnd"/>
            <w:r w:rsidR="002A391B" w:rsidRPr="002A391B">
              <w:rPr>
                <w:i/>
              </w:rPr>
              <w:t>нутренней</w:t>
            </w:r>
            <w:proofErr w:type="spellEnd"/>
            <w:r w:rsidR="002A391B" w:rsidRPr="002A391B">
              <w:rPr>
                <w:i/>
              </w:rPr>
              <w:t xml:space="preserve"> ручки замка, </w:t>
            </w:r>
            <w:proofErr w:type="spellStart"/>
            <w:r w:rsidR="002A391B" w:rsidRPr="002A391B">
              <w:rPr>
                <w:i/>
              </w:rPr>
              <w:t>моторедукт</w:t>
            </w:r>
            <w:r w:rsidR="002A391B" w:rsidRPr="002A391B">
              <w:rPr>
                <w:i/>
              </w:rPr>
              <w:t>о</w:t>
            </w:r>
            <w:r w:rsidR="002A391B" w:rsidRPr="002A391B">
              <w:rPr>
                <w:i/>
              </w:rPr>
              <w:t>ра,выключатели</w:t>
            </w:r>
            <w:proofErr w:type="spellEnd"/>
            <w:r w:rsidR="002A391B" w:rsidRPr="002A391B">
              <w:rPr>
                <w:i/>
              </w:rPr>
              <w:t xml:space="preserve"> замка </w:t>
            </w:r>
            <w:proofErr w:type="spellStart"/>
            <w:r w:rsidR="002A391B" w:rsidRPr="002A391B">
              <w:rPr>
                <w:i/>
              </w:rPr>
              <w:t>двери,воздушного</w:t>
            </w:r>
            <w:proofErr w:type="spellEnd"/>
            <w:r w:rsidR="002A391B" w:rsidRPr="002A391B">
              <w:rPr>
                <w:i/>
              </w:rPr>
              <w:t xml:space="preserve"> фил</w:t>
            </w:r>
            <w:r w:rsidR="002A391B" w:rsidRPr="002A391B">
              <w:rPr>
                <w:i/>
              </w:rPr>
              <w:t>ь</w:t>
            </w:r>
            <w:r w:rsidR="002A391B" w:rsidRPr="002A391B">
              <w:rPr>
                <w:i/>
              </w:rPr>
              <w:t xml:space="preserve">тра, основания </w:t>
            </w:r>
            <w:proofErr w:type="spellStart"/>
            <w:r w:rsidR="002A391B" w:rsidRPr="002A391B">
              <w:rPr>
                <w:i/>
              </w:rPr>
              <w:t>АКБ,кронштейна</w:t>
            </w:r>
            <w:proofErr w:type="spellEnd"/>
            <w:r w:rsidR="002A391B" w:rsidRPr="002A391B">
              <w:rPr>
                <w:i/>
              </w:rPr>
              <w:t xml:space="preserve">  и бачка </w:t>
            </w:r>
            <w:proofErr w:type="spellStart"/>
            <w:r w:rsidR="002A391B" w:rsidRPr="002A391B">
              <w:rPr>
                <w:i/>
              </w:rPr>
              <w:t>ом</w:t>
            </w:r>
            <w:r w:rsidR="002A391B" w:rsidRPr="002A391B">
              <w:rPr>
                <w:i/>
              </w:rPr>
              <w:t>ы</w:t>
            </w:r>
            <w:r w:rsidR="002A391B" w:rsidRPr="002A391B">
              <w:rPr>
                <w:i/>
              </w:rPr>
              <w:t>вателяHunter</w:t>
            </w:r>
            <w:proofErr w:type="spellEnd"/>
            <w:r w:rsidR="002A391B" w:rsidRPr="002A391B">
              <w:rPr>
                <w:i/>
              </w:rPr>
              <w:t xml:space="preserve"> - обивки передних дверей, ручек блокировки замков передних </w:t>
            </w:r>
            <w:proofErr w:type="spellStart"/>
            <w:r w:rsidR="002A391B" w:rsidRPr="002A391B">
              <w:rPr>
                <w:i/>
              </w:rPr>
              <w:t>дверей,жиклеров</w:t>
            </w:r>
            <w:proofErr w:type="spellEnd"/>
            <w:r w:rsidR="002A391B" w:rsidRPr="002A391B">
              <w:rPr>
                <w:i/>
              </w:rPr>
              <w:t xml:space="preserve"> </w:t>
            </w:r>
            <w:proofErr w:type="spellStart"/>
            <w:r w:rsidR="002A391B" w:rsidRPr="002A391B">
              <w:rPr>
                <w:i/>
              </w:rPr>
              <w:t>ом</w:t>
            </w:r>
            <w:r w:rsidR="002A391B" w:rsidRPr="002A391B">
              <w:rPr>
                <w:i/>
              </w:rPr>
              <w:t>ы</w:t>
            </w:r>
            <w:r w:rsidR="002A391B" w:rsidRPr="002A391B">
              <w:rPr>
                <w:i/>
              </w:rPr>
              <w:t>вателя</w:t>
            </w:r>
            <w:proofErr w:type="spellEnd"/>
            <w:r w:rsidR="002A391B" w:rsidRPr="002A391B">
              <w:rPr>
                <w:i/>
              </w:rPr>
              <w:t xml:space="preserve"> </w:t>
            </w:r>
            <w:proofErr w:type="spellStart"/>
            <w:r w:rsidR="002A391B" w:rsidRPr="002A391B">
              <w:rPr>
                <w:i/>
              </w:rPr>
              <w:t>веторового</w:t>
            </w:r>
            <w:proofErr w:type="spellEnd"/>
            <w:r w:rsidR="002A391B" w:rsidRPr="002A391B">
              <w:rPr>
                <w:i/>
              </w:rPr>
              <w:t xml:space="preserve"> </w:t>
            </w:r>
            <w:proofErr w:type="spellStart"/>
            <w:r w:rsidR="002A391B" w:rsidRPr="002A391B">
              <w:rPr>
                <w:i/>
              </w:rPr>
              <w:t>стекла,электрического</w:t>
            </w:r>
            <w:proofErr w:type="spellEnd"/>
            <w:r w:rsidR="002A391B" w:rsidRPr="002A391B">
              <w:rPr>
                <w:i/>
              </w:rPr>
              <w:t xml:space="preserve">  двигателя доп. </w:t>
            </w:r>
            <w:proofErr w:type="spellStart"/>
            <w:r w:rsidR="002A391B" w:rsidRPr="002A391B">
              <w:rPr>
                <w:i/>
              </w:rPr>
              <w:t>отопителя,Установка</w:t>
            </w:r>
            <w:proofErr w:type="spellEnd"/>
            <w:r w:rsidR="002A391B" w:rsidRPr="002A391B">
              <w:rPr>
                <w:i/>
              </w:rPr>
              <w:t xml:space="preserve"> </w:t>
            </w:r>
            <w:proofErr w:type="spellStart"/>
            <w:r w:rsidR="002A391B" w:rsidRPr="002A391B">
              <w:rPr>
                <w:i/>
              </w:rPr>
              <w:t>отопит</w:t>
            </w:r>
            <w:r w:rsidR="002A391B" w:rsidRPr="002A391B">
              <w:rPr>
                <w:i/>
              </w:rPr>
              <w:t>е</w:t>
            </w:r>
            <w:r w:rsidR="002A391B" w:rsidRPr="002A391B">
              <w:rPr>
                <w:i/>
              </w:rPr>
              <w:t>ля</w:t>
            </w:r>
            <w:proofErr w:type="spellEnd"/>
            <w:r w:rsidR="002A391B" w:rsidRPr="002A391B">
              <w:rPr>
                <w:i/>
              </w:rPr>
              <w:t>"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305.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306.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307.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 w:rsidR="00B930EA">
              <w:t xml:space="preserve">ДИРЕКЦИЯ </w:t>
            </w:r>
            <w:r w:rsidR="00B930EA">
              <w:lastRenderedPageBreak/>
              <w:t>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308.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Pr="00BC14A7" w:rsidRDefault="00F00E84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13. "3163 - Установка замка и ручек задних </w:t>
            </w:r>
            <w:proofErr w:type="spellStart"/>
            <w:r>
              <w:rPr>
                <w:i/>
              </w:rPr>
              <w:t>дв</w:t>
            </w:r>
            <w:r>
              <w:rPr>
                <w:i/>
              </w:rPr>
              <w:t>е</w:t>
            </w:r>
            <w:r>
              <w:rPr>
                <w:i/>
              </w:rPr>
              <w:t>рей</w:t>
            </w:r>
            <w:proofErr w:type="gramStart"/>
            <w:r>
              <w:rPr>
                <w:i/>
              </w:rPr>
              <w:t>,в</w:t>
            </w:r>
            <w:proofErr w:type="gramEnd"/>
            <w:r>
              <w:rPr>
                <w:i/>
              </w:rPr>
              <w:t>нутренней</w:t>
            </w:r>
            <w:proofErr w:type="spellEnd"/>
            <w:r>
              <w:rPr>
                <w:i/>
              </w:rPr>
              <w:t xml:space="preserve"> ручки замка, </w:t>
            </w:r>
            <w:proofErr w:type="spellStart"/>
            <w:r>
              <w:rPr>
                <w:i/>
              </w:rPr>
              <w:t>моторедукт</w:t>
            </w:r>
            <w:r>
              <w:rPr>
                <w:i/>
              </w:rPr>
              <w:t>о</w:t>
            </w:r>
            <w:r>
              <w:rPr>
                <w:i/>
              </w:rPr>
              <w:t>ра,выключатели</w:t>
            </w:r>
            <w:proofErr w:type="spellEnd"/>
            <w:r>
              <w:rPr>
                <w:i/>
              </w:rPr>
              <w:t xml:space="preserve"> замка </w:t>
            </w:r>
            <w:proofErr w:type="spellStart"/>
            <w:r>
              <w:rPr>
                <w:i/>
              </w:rPr>
              <w:t>двериHunter</w:t>
            </w:r>
            <w:proofErr w:type="spellEnd"/>
            <w:r>
              <w:rPr>
                <w:i/>
              </w:rPr>
              <w:t xml:space="preserve"> -</w:t>
            </w:r>
            <w:proofErr w:type="spellStart"/>
            <w:r>
              <w:rPr>
                <w:i/>
              </w:rPr>
              <w:t>Установкаобивки</w:t>
            </w:r>
            <w:proofErr w:type="spellEnd"/>
            <w:r>
              <w:rPr>
                <w:i/>
              </w:rPr>
              <w:t xml:space="preserve"> задних </w:t>
            </w:r>
            <w:proofErr w:type="spellStart"/>
            <w:r>
              <w:rPr>
                <w:i/>
              </w:rPr>
              <w:t>дверей,ручек</w:t>
            </w:r>
            <w:proofErr w:type="spellEnd"/>
            <w:r>
              <w:rPr>
                <w:i/>
              </w:rPr>
              <w:t xml:space="preserve"> блокировки замков задних дверей"</w:t>
            </w: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</w:p>
        </w:tc>
        <w:tc>
          <w:tcPr>
            <w:tcW w:w="1335" w:type="dxa"/>
          </w:tcPr>
          <w:p w:rsidR="00F00E84" w:rsidRDefault="00F00E84"/>
        </w:tc>
        <w:tc>
          <w:tcPr>
            <w:tcW w:w="2789" w:type="dxa"/>
            <w:vAlign w:val="center"/>
          </w:tcPr>
          <w:p w:rsidR="00F00E84" w:rsidRPr="00063DF1" w:rsidRDefault="00F00E84" w:rsidP="00F00E84">
            <w:pPr>
              <w:pStyle w:val="aa"/>
            </w:pP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309.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310.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1E0D2E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1E0D2E" w:rsidRPr="00BC14A7" w:rsidRDefault="001E0D2E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14. "3163- Установка уплотнителей передних </w:t>
            </w:r>
            <w:proofErr w:type="spellStart"/>
            <w:r>
              <w:rPr>
                <w:i/>
              </w:rPr>
              <w:t>дверей</w:t>
            </w:r>
            <w:proofErr w:type="gramStart"/>
            <w:r>
              <w:rPr>
                <w:i/>
              </w:rPr>
              <w:t>,н</w:t>
            </w:r>
            <w:proofErr w:type="gramEnd"/>
            <w:r>
              <w:rPr>
                <w:i/>
              </w:rPr>
              <w:t>аправляющих</w:t>
            </w:r>
            <w:proofErr w:type="spellEnd"/>
            <w:r>
              <w:rPr>
                <w:i/>
              </w:rPr>
              <w:t xml:space="preserve"> стекол </w:t>
            </w:r>
            <w:proofErr w:type="spellStart"/>
            <w:r>
              <w:rPr>
                <w:i/>
              </w:rPr>
              <w:t>ПД,стекол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ПД,моторедуктора</w:t>
            </w:r>
            <w:proofErr w:type="spellEnd"/>
            <w:r>
              <w:rPr>
                <w:i/>
              </w:rPr>
              <w:t xml:space="preserve">, кронштейнов, рычагов </w:t>
            </w:r>
            <w:proofErr w:type="spellStart"/>
            <w:r>
              <w:rPr>
                <w:i/>
              </w:rPr>
              <w:t>стеклоочистителейHunter</w:t>
            </w:r>
            <w:proofErr w:type="spellEnd"/>
            <w:r>
              <w:rPr>
                <w:i/>
              </w:rPr>
              <w:t xml:space="preserve"> -Установка уплотн</w:t>
            </w:r>
            <w:r>
              <w:rPr>
                <w:i/>
              </w:rPr>
              <w:t>и</w:t>
            </w:r>
            <w:r>
              <w:rPr>
                <w:i/>
              </w:rPr>
              <w:t xml:space="preserve">теля проема </w:t>
            </w:r>
            <w:proofErr w:type="spellStart"/>
            <w:r>
              <w:rPr>
                <w:i/>
              </w:rPr>
              <w:t>дверей,Нанесение</w:t>
            </w:r>
            <w:proofErr w:type="spellEnd"/>
            <w:r>
              <w:rPr>
                <w:i/>
              </w:rPr>
              <w:t xml:space="preserve"> мастики между рамой ветрового окна и </w:t>
            </w:r>
            <w:proofErr w:type="spellStart"/>
            <w:r>
              <w:rPr>
                <w:i/>
              </w:rPr>
              <w:t>кузовом,между</w:t>
            </w:r>
            <w:proofErr w:type="spellEnd"/>
            <w:r>
              <w:rPr>
                <w:i/>
              </w:rPr>
              <w:t xml:space="preserve"> крышей и куз</w:t>
            </w:r>
            <w:r>
              <w:rPr>
                <w:i/>
              </w:rPr>
              <w:t>о</w:t>
            </w:r>
            <w:r>
              <w:rPr>
                <w:i/>
              </w:rPr>
              <w:t xml:space="preserve">вом в проеме </w:t>
            </w:r>
            <w:proofErr w:type="spellStart"/>
            <w:r>
              <w:rPr>
                <w:i/>
              </w:rPr>
              <w:t>задн.дверей,Установка</w:t>
            </w:r>
            <w:proofErr w:type="spellEnd"/>
            <w:r>
              <w:rPr>
                <w:i/>
              </w:rPr>
              <w:t xml:space="preserve"> защелки за</w:t>
            </w:r>
            <w:r>
              <w:rPr>
                <w:i/>
              </w:rPr>
              <w:t>м</w:t>
            </w:r>
            <w:r>
              <w:rPr>
                <w:i/>
              </w:rPr>
              <w:t>ка с прокладкой, бачка ГУР"</w:t>
            </w:r>
          </w:p>
        </w:tc>
        <w:tc>
          <w:tcPr>
            <w:tcW w:w="3178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1E0D2E" w:rsidRDefault="001E0D2E" w:rsidP="00DB70BA">
            <w:pPr>
              <w:pStyle w:val="aa"/>
            </w:pPr>
          </w:p>
        </w:tc>
        <w:tc>
          <w:tcPr>
            <w:tcW w:w="1335" w:type="dxa"/>
          </w:tcPr>
          <w:p w:rsidR="001E0D2E" w:rsidRDefault="001E0D2E"/>
        </w:tc>
        <w:tc>
          <w:tcPr>
            <w:tcW w:w="2789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1E0D2E" w:rsidRPr="00063DF1" w:rsidRDefault="001E0D2E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311.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F00E84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F00E84" w:rsidRDefault="00F00E84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F00E84" w:rsidRDefault="00F00E84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F00E84" w:rsidRDefault="00F00E84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F00E84" w:rsidRDefault="00F00E84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F00E84" w:rsidRPr="00063DF1" w:rsidRDefault="005E1F38" w:rsidP="00F00E84">
            <w:pPr>
              <w:pStyle w:val="aa"/>
            </w:pPr>
            <w:r>
              <w:t>Производство сборки и сдачи автомобилей</w:t>
            </w:r>
            <w:r w:rsidR="00F00E84">
              <w:t xml:space="preserve">, </w:t>
            </w:r>
            <w:r>
              <w:t>дирекция по персоналу</w:t>
            </w:r>
          </w:p>
        </w:tc>
        <w:tc>
          <w:tcPr>
            <w:tcW w:w="1302" w:type="dxa"/>
            <w:vAlign w:val="center"/>
          </w:tcPr>
          <w:p w:rsidR="00F00E84" w:rsidRPr="00063DF1" w:rsidRDefault="00F00E84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312.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 xml:space="preserve">Производство сборки и сдачи автомобилей, дирекция по </w:t>
            </w:r>
            <w:r>
              <w:lastRenderedPageBreak/>
              <w:t>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313.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15. "3163- Установка уплотнителей задних </w:t>
            </w:r>
            <w:proofErr w:type="spellStart"/>
            <w:r>
              <w:rPr>
                <w:i/>
              </w:rPr>
              <w:t>дв</w:t>
            </w:r>
            <w:r>
              <w:rPr>
                <w:i/>
              </w:rPr>
              <w:t>е</w:t>
            </w:r>
            <w:r>
              <w:rPr>
                <w:i/>
              </w:rPr>
              <w:t>рей</w:t>
            </w:r>
            <w:proofErr w:type="gramStart"/>
            <w:r>
              <w:rPr>
                <w:i/>
              </w:rPr>
              <w:t>,н</w:t>
            </w:r>
            <w:proofErr w:type="gramEnd"/>
            <w:r>
              <w:rPr>
                <w:i/>
              </w:rPr>
              <w:t>аправляющих</w:t>
            </w:r>
            <w:proofErr w:type="spellEnd"/>
            <w:r>
              <w:rPr>
                <w:i/>
              </w:rPr>
              <w:t xml:space="preserve"> стекол </w:t>
            </w:r>
            <w:proofErr w:type="spellStart"/>
            <w:r>
              <w:rPr>
                <w:i/>
              </w:rPr>
              <w:t>ЗД,стекол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ЗД,моторедуктора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кронштейнов,ковров</w:t>
            </w:r>
            <w:proofErr w:type="spellEnd"/>
            <w:r>
              <w:rPr>
                <w:i/>
              </w:rPr>
              <w:t xml:space="preserve"> бага</w:t>
            </w:r>
            <w:r>
              <w:rPr>
                <w:i/>
              </w:rPr>
              <w:t>ж</w:t>
            </w:r>
            <w:r>
              <w:rPr>
                <w:i/>
              </w:rPr>
              <w:t xml:space="preserve">ника слева ,Установка компенсаторов под </w:t>
            </w:r>
            <w:proofErr w:type="spellStart"/>
            <w:r>
              <w:rPr>
                <w:i/>
              </w:rPr>
              <w:t>ст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С,компенсаторов</w:t>
            </w:r>
            <w:proofErr w:type="spellEnd"/>
            <w:r>
              <w:rPr>
                <w:i/>
              </w:rPr>
              <w:t xml:space="preserve"> под </w:t>
            </w:r>
            <w:proofErr w:type="spellStart"/>
            <w:r>
              <w:rPr>
                <w:i/>
              </w:rPr>
              <w:t>ст</w:t>
            </w:r>
            <w:proofErr w:type="spellEnd"/>
            <w:r>
              <w:rPr>
                <w:i/>
              </w:rPr>
              <w:t xml:space="preserve">  D, фиксатор подушки заднего </w:t>
            </w:r>
            <w:proofErr w:type="spellStart"/>
            <w:r>
              <w:rPr>
                <w:i/>
              </w:rPr>
              <w:t>сидения,Подсборка</w:t>
            </w:r>
            <w:proofErr w:type="spellEnd"/>
            <w:r>
              <w:rPr>
                <w:i/>
              </w:rPr>
              <w:t xml:space="preserve">  и установка обивки </w:t>
            </w:r>
            <w:proofErr w:type="spellStart"/>
            <w:r>
              <w:rPr>
                <w:i/>
              </w:rPr>
              <w:t>крыши,плафона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освещения,фонаря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дОкрасочное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производстволнительного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стОкрасочное</w:t>
            </w:r>
            <w:proofErr w:type="spellEnd"/>
            <w:r>
              <w:rPr>
                <w:i/>
              </w:rPr>
              <w:t xml:space="preserve"> прои</w:t>
            </w:r>
            <w:r>
              <w:rPr>
                <w:i/>
              </w:rPr>
              <w:t>з</w:t>
            </w:r>
            <w:r>
              <w:rPr>
                <w:i/>
              </w:rPr>
              <w:t xml:space="preserve">водство </w:t>
            </w:r>
            <w:proofErr w:type="spellStart"/>
            <w:r>
              <w:rPr>
                <w:i/>
              </w:rPr>
              <w:t>сигналаHunter</w:t>
            </w:r>
            <w:proofErr w:type="spellEnd"/>
            <w:r>
              <w:rPr>
                <w:i/>
              </w:rPr>
              <w:t xml:space="preserve"> -Установка катушек ремней </w:t>
            </w:r>
            <w:proofErr w:type="spellStart"/>
            <w:r>
              <w:rPr>
                <w:i/>
              </w:rPr>
              <w:t>безОкрасочное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производствоасн</w:t>
            </w:r>
            <w:r>
              <w:rPr>
                <w:i/>
              </w:rPr>
              <w:t>о</w:t>
            </w:r>
            <w:r>
              <w:rPr>
                <w:i/>
              </w:rPr>
              <w:t>сти,Установка</w:t>
            </w:r>
            <w:proofErr w:type="spellEnd"/>
            <w:r>
              <w:rPr>
                <w:i/>
              </w:rPr>
              <w:t xml:space="preserve"> стекла двери </w:t>
            </w:r>
            <w:proofErr w:type="spellStart"/>
            <w:r>
              <w:rPr>
                <w:i/>
              </w:rPr>
              <w:t>задка,угловой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обл</w:t>
            </w:r>
            <w:r>
              <w:rPr>
                <w:i/>
              </w:rPr>
              <w:t>и</w:t>
            </w:r>
            <w:r>
              <w:rPr>
                <w:i/>
              </w:rPr>
              <w:t>цовки,Установка</w:t>
            </w:r>
            <w:proofErr w:type="spellEnd"/>
            <w:r>
              <w:rPr>
                <w:i/>
              </w:rPr>
              <w:t xml:space="preserve"> жгута проводов(15-63),(67-66),(10-63),(30-14),</w:t>
            </w:r>
            <w:proofErr w:type="spellStart"/>
            <w:r>
              <w:rPr>
                <w:i/>
              </w:rPr>
              <w:t>КМПСУД</w:t>
            </w:r>
            <w:proofErr w:type="gramStart"/>
            <w:r>
              <w:rPr>
                <w:i/>
              </w:rPr>
              <w:t>,А</w:t>
            </w:r>
            <w:proofErr w:type="gramEnd"/>
            <w:r>
              <w:rPr>
                <w:i/>
              </w:rPr>
              <w:t>КБ,щитка</w:t>
            </w:r>
            <w:proofErr w:type="spellEnd"/>
            <w:r>
              <w:rPr>
                <w:i/>
              </w:rPr>
              <w:t xml:space="preserve"> приб</w:t>
            </w:r>
            <w:r>
              <w:rPr>
                <w:i/>
              </w:rPr>
              <w:t>о</w:t>
            </w:r>
            <w:r>
              <w:rPr>
                <w:i/>
              </w:rPr>
              <w:t xml:space="preserve">ров, Сварочное </w:t>
            </w:r>
            <w:proofErr w:type="spellStart"/>
            <w:r>
              <w:rPr>
                <w:i/>
              </w:rPr>
              <w:t>производствоидометра</w:t>
            </w:r>
            <w:proofErr w:type="spellEnd"/>
            <w:r>
              <w:rPr>
                <w:i/>
              </w:rPr>
              <w:t>, выкл</w:t>
            </w:r>
            <w:r>
              <w:rPr>
                <w:i/>
              </w:rPr>
              <w:t>ю</w:t>
            </w:r>
            <w:r>
              <w:rPr>
                <w:i/>
              </w:rPr>
              <w:t xml:space="preserve">чателя аварийной </w:t>
            </w:r>
            <w:proofErr w:type="spellStart"/>
            <w:r>
              <w:rPr>
                <w:i/>
              </w:rPr>
              <w:t>сигнализации,надставки</w:t>
            </w:r>
            <w:proofErr w:type="spellEnd"/>
            <w:r>
              <w:rPr>
                <w:i/>
              </w:rPr>
              <w:t xml:space="preserve"> с п</w:t>
            </w:r>
            <w:r>
              <w:rPr>
                <w:i/>
              </w:rPr>
              <w:t>е</w:t>
            </w:r>
            <w:r>
              <w:rPr>
                <w:i/>
              </w:rPr>
              <w:t>реключателями"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314.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315.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316.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317.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lastRenderedPageBreak/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>Снижение уровня  шума. Снижение времени  во</w:t>
            </w:r>
            <w:r>
              <w:t>з</w:t>
            </w:r>
            <w:r>
              <w:lastRenderedPageBreak/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 xml:space="preserve">Производство сборки и сдачи автомобилей, дирекция по </w:t>
            </w:r>
            <w:r>
              <w:lastRenderedPageBreak/>
              <w:t>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318.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319.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16</w:t>
            </w:r>
            <w:r w:rsidRPr="00521DC9">
              <w:rPr>
                <w:i/>
              </w:rPr>
              <w:t xml:space="preserve">"3163-Установка уплотнителя </w:t>
            </w:r>
            <w:proofErr w:type="spellStart"/>
            <w:r w:rsidRPr="00521DC9">
              <w:rPr>
                <w:i/>
              </w:rPr>
              <w:t>дв</w:t>
            </w:r>
            <w:r w:rsidRPr="00521DC9">
              <w:rPr>
                <w:i/>
              </w:rPr>
              <w:t>е</w:t>
            </w:r>
            <w:r w:rsidRPr="00521DC9">
              <w:rPr>
                <w:i/>
              </w:rPr>
              <w:t>рей</w:t>
            </w:r>
            <w:proofErr w:type="gramStart"/>
            <w:r w:rsidRPr="00521DC9">
              <w:rPr>
                <w:i/>
              </w:rPr>
              <w:t>,У</w:t>
            </w:r>
            <w:proofErr w:type="gramEnd"/>
            <w:r w:rsidRPr="00521DC9">
              <w:rPr>
                <w:i/>
              </w:rPr>
              <w:t>становить</w:t>
            </w:r>
            <w:proofErr w:type="spellEnd"/>
            <w:r w:rsidRPr="00521DC9">
              <w:rPr>
                <w:i/>
              </w:rPr>
              <w:t xml:space="preserve">  обивку </w:t>
            </w:r>
            <w:proofErr w:type="spellStart"/>
            <w:r w:rsidRPr="00521DC9">
              <w:rPr>
                <w:i/>
              </w:rPr>
              <w:t>стойкиС,Д</w:t>
            </w:r>
            <w:proofErr w:type="spellEnd"/>
            <w:r w:rsidRPr="00521DC9">
              <w:rPr>
                <w:i/>
              </w:rPr>
              <w:t xml:space="preserve">, Установка втулок  </w:t>
            </w:r>
            <w:proofErr w:type="spellStart"/>
            <w:r w:rsidRPr="00521DC9">
              <w:rPr>
                <w:i/>
              </w:rPr>
              <w:t>ит</w:t>
            </w:r>
            <w:proofErr w:type="spellEnd"/>
            <w:r w:rsidRPr="00521DC9">
              <w:rPr>
                <w:i/>
              </w:rPr>
              <w:t xml:space="preserve"> </w:t>
            </w:r>
            <w:proofErr w:type="spellStart"/>
            <w:r w:rsidRPr="00521DC9">
              <w:rPr>
                <w:i/>
              </w:rPr>
              <w:t>поручнейкрышиHunter</w:t>
            </w:r>
            <w:proofErr w:type="spellEnd"/>
            <w:r w:rsidRPr="00521DC9">
              <w:rPr>
                <w:i/>
              </w:rPr>
              <w:t xml:space="preserve"> -Установка накладки </w:t>
            </w:r>
            <w:proofErr w:type="spellStart"/>
            <w:r w:rsidRPr="00521DC9">
              <w:rPr>
                <w:i/>
              </w:rPr>
              <w:t>боковины,уплотнителя</w:t>
            </w:r>
            <w:proofErr w:type="spellEnd"/>
            <w:r w:rsidRPr="00521DC9">
              <w:rPr>
                <w:i/>
              </w:rPr>
              <w:t xml:space="preserve"> проема двери </w:t>
            </w:r>
            <w:proofErr w:type="spellStart"/>
            <w:r w:rsidRPr="00521DC9">
              <w:rPr>
                <w:i/>
              </w:rPr>
              <w:t>задка,доп</w:t>
            </w:r>
            <w:proofErr w:type="spellEnd"/>
            <w:r w:rsidRPr="00521DC9">
              <w:rPr>
                <w:i/>
              </w:rPr>
              <w:t xml:space="preserve"> стоп </w:t>
            </w:r>
            <w:proofErr w:type="spellStart"/>
            <w:r w:rsidRPr="00521DC9">
              <w:rPr>
                <w:i/>
              </w:rPr>
              <w:t>сигнала,кронштейна</w:t>
            </w:r>
            <w:proofErr w:type="spellEnd"/>
            <w:r w:rsidRPr="00521DC9">
              <w:rPr>
                <w:i/>
              </w:rPr>
              <w:t xml:space="preserve"> крепления и расширительного бачка, заводского </w:t>
            </w:r>
            <w:proofErr w:type="spellStart"/>
            <w:r w:rsidRPr="00521DC9">
              <w:rPr>
                <w:i/>
              </w:rPr>
              <w:t>зн</w:t>
            </w:r>
            <w:r w:rsidRPr="00521DC9">
              <w:rPr>
                <w:i/>
              </w:rPr>
              <w:t>а</w:t>
            </w:r>
            <w:r w:rsidRPr="00521DC9">
              <w:rPr>
                <w:i/>
              </w:rPr>
              <w:t>ка,звукового</w:t>
            </w:r>
            <w:proofErr w:type="spellEnd"/>
            <w:r w:rsidRPr="00521DC9">
              <w:rPr>
                <w:i/>
              </w:rPr>
              <w:t xml:space="preserve"> сигнала"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320.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321.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322.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17. "3163-Установить обивку боковины, </w:t>
            </w:r>
            <w:proofErr w:type="spellStart"/>
            <w:r>
              <w:rPr>
                <w:i/>
              </w:rPr>
              <w:t>розе</w:t>
            </w:r>
            <w:r>
              <w:rPr>
                <w:i/>
              </w:rPr>
              <w:t>т</w:t>
            </w:r>
            <w:r>
              <w:rPr>
                <w:i/>
              </w:rPr>
              <w:t>ки</w:t>
            </w:r>
            <w:proofErr w:type="gramStart"/>
            <w:r>
              <w:rPr>
                <w:i/>
              </w:rPr>
              <w:t>,ф</w:t>
            </w:r>
            <w:proofErr w:type="gramEnd"/>
            <w:r>
              <w:rPr>
                <w:i/>
              </w:rPr>
              <w:t>иксатор</w:t>
            </w:r>
            <w:proofErr w:type="spellEnd"/>
            <w:r>
              <w:rPr>
                <w:i/>
              </w:rPr>
              <w:t xml:space="preserve"> Сварочное </w:t>
            </w:r>
            <w:proofErr w:type="spellStart"/>
            <w:r>
              <w:rPr>
                <w:i/>
              </w:rPr>
              <w:t>производствоинки</w:t>
            </w:r>
            <w:proofErr w:type="spellEnd"/>
            <w:r>
              <w:rPr>
                <w:i/>
              </w:rPr>
              <w:t xml:space="preserve"> 3-х </w:t>
            </w:r>
            <w:r>
              <w:rPr>
                <w:i/>
              </w:rPr>
              <w:lastRenderedPageBreak/>
              <w:t xml:space="preserve">местного </w:t>
            </w:r>
            <w:proofErr w:type="spellStart"/>
            <w:r>
              <w:rPr>
                <w:i/>
              </w:rPr>
              <w:t>сидения,лючка</w:t>
            </w:r>
            <w:proofErr w:type="spellEnd"/>
            <w:r>
              <w:rPr>
                <w:i/>
              </w:rPr>
              <w:t xml:space="preserve"> обивки боковины, пл</w:t>
            </w:r>
            <w:r>
              <w:rPr>
                <w:i/>
              </w:rPr>
              <w:t>а</w:t>
            </w:r>
            <w:r>
              <w:rPr>
                <w:i/>
              </w:rPr>
              <w:t xml:space="preserve">фон освещения на обивку </w:t>
            </w:r>
            <w:proofErr w:type="spellStart"/>
            <w:r>
              <w:rPr>
                <w:i/>
              </w:rPr>
              <w:t>боковиныHunter</w:t>
            </w:r>
            <w:proofErr w:type="spellEnd"/>
            <w:r>
              <w:rPr>
                <w:i/>
              </w:rPr>
              <w:t xml:space="preserve"> -Установка (подключение)</w:t>
            </w:r>
            <w:proofErr w:type="spellStart"/>
            <w:r>
              <w:rPr>
                <w:i/>
              </w:rPr>
              <w:t>подфарника,рычага</w:t>
            </w:r>
            <w:proofErr w:type="spellEnd"/>
            <w:r>
              <w:rPr>
                <w:i/>
              </w:rPr>
              <w:t xml:space="preserve"> стояночного,"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323.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324.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18. </w:t>
            </w:r>
            <w:r w:rsidRPr="00521DC9">
              <w:rPr>
                <w:i/>
              </w:rPr>
              <w:t>"3163-Установка верхней левой обивки це</w:t>
            </w:r>
            <w:r w:rsidRPr="00521DC9">
              <w:rPr>
                <w:i/>
              </w:rPr>
              <w:t>н</w:t>
            </w:r>
            <w:r w:rsidRPr="00521DC9">
              <w:rPr>
                <w:i/>
              </w:rPr>
              <w:t>тральной стойк</w:t>
            </w:r>
            <w:proofErr w:type="gramStart"/>
            <w:r w:rsidRPr="00521DC9">
              <w:rPr>
                <w:i/>
              </w:rPr>
              <w:t>и(</w:t>
            </w:r>
            <w:proofErr w:type="gramEnd"/>
            <w:r w:rsidRPr="00521DC9">
              <w:rPr>
                <w:i/>
              </w:rPr>
              <w:t>стойка В),Крепление точек передних ремней безопасности (</w:t>
            </w:r>
            <w:proofErr w:type="spellStart"/>
            <w:r w:rsidRPr="00521DC9">
              <w:rPr>
                <w:i/>
              </w:rPr>
              <w:t>верх,низ</w:t>
            </w:r>
            <w:proofErr w:type="spellEnd"/>
            <w:r w:rsidRPr="00521DC9">
              <w:rPr>
                <w:i/>
              </w:rPr>
              <w:t xml:space="preserve">),Закрепление ковра </w:t>
            </w:r>
            <w:proofErr w:type="spellStart"/>
            <w:r w:rsidRPr="00521DC9">
              <w:rPr>
                <w:i/>
              </w:rPr>
              <w:t>пола,Крепление</w:t>
            </w:r>
            <w:proofErr w:type="spellEnd"/>
            <w:r w:rsidRPr="00521DC9">
              <w:rPr>
                <w:i/>
              </w:rPr>
              <w:t xml:space="preserve"> т</w:t>
            </w:r>
            <w:r w:rsidRPr="00521DC9">
              <w:rPr>
                <w:i/>
              </w:rPr>
              <w:t>о</w:t>
            </w:r>
            <w:r w:rsidRPr="00521DC9">
              <w:rPr>
                <w:i/>
              </w:rPr>
              <w:t xml:space="preserve">чек заднего ремня безопасности, Установка уплотнителя проёма </w:t>
            </w:r>
            <w:proofErr w:type="spellStart"/>
            <w:r w:rsidRPr="00521DC9">
              <w:rPr>
                <w:i/>
              </w:rPr>
              <w:t>задкаHunter</w:t>
            </w:r>
            <w:proofErr w:type="spellEnd"/>
            <w:r w:rsidRPr="00521DC9">
              <w:rPr>
                <w:i/>
              </w:rPr>
              <w:t xml:space="preserve"> -Установка </w:t>
            </w:r>
            <w:proofErr w:type="spellStart"/>
            <w:r w:rsidRPr="00521DC9">
              <w:rPr>
                <w:i/>
              </w:rPr>
              <w:t>шумоизоляции</w:t>
            </w:r>
            <w:proofErr w:type="spellEnd"/>
            <w:r w:rsidRPr="00521DC9">
              <w:rPr>
                <w:i/>
              </w:rPr>
              <w:t xml:space="preserve"> </w:t>
            </w:r>
            <w:proofErr w:type="spellStart"/>
            <w:r w:rsidRPr="00521DC9">
              <w:rPr>
                <w:i/>
              </w:rPr>
              <w:t>пола,коврика</w:t>
            </w:r>
            <w:proofErr w:type="spellEnd"/>
            <w:r w:rsidRPr="00521DC9">
              <w:rPr>
                <w:i/>
              </w:rPr>
              <w:t xml:space="preserve"> </w:t>
            </w:r>
            <w:proofErr w:type="spellStart"/>
            <w:r w:rsidRPr="00521DC9">
              <w:rPr>
                <w:i/>
              </w:rPr>
              <w:t>пола,поясничных</w:t>
            </w:r>
            <w:proofErr w:type="spellEnd"/>
            <w:r w:rsidRPr="00521DC9">
              <w:rPr>
                <w:i/>
              </w:rPr>
              <w:t xml:space="preserve"> ремней безопасности ,</w:t>
            </w:r>
            <w:proofErr w:type="spellStart"/>
            <w:r w:rsidRPr="00521DC9">
              <w:rPr>
                <w:i/>
              </w:rPr>
              <w:t>кронштена</w:t>
            </w:r>
            <w:proofErr w:type="spellEnd"/>
            <w:r w:rsidRPr="00521DC9">
              <w:rPr>
                <w:i/>
              </w:rPr>
              <w:t xml:space="preserve"> под  блок р</w:t>
            </w:r>
            <w:r w:rsidRPr="00521DC9">
              <w:rPr>
                <w:i/>
              </w:rPr>
              <w:t>е</w:t>
            </w:r>
            <w:r w:rsidRPr="00521DC9">
              <w:rPr>
                <w:i/>
              </w:rPr>
              <w:t xml:space="preserve">ле(""симка""), троса </w:t>
            </w:r>
            <w:proofErr w:type="spellStart"/>
            <w:r w:rsidRPr="00521DC9">
              <w:rPr>
                <w:i/>
              </w:rPr>
              <w:t>капота,Подключение</w:t>
            </w:r>
            <w:proofErr w:type="spellEnd"/>
            <w:r w:rsidRPr="00521DC9">
              <w:rPr>
                <w:i/>
              </w:rPr>
              <w:t xml:space="preserve"> жг</w:t>
            </w:r>
            <w:r w:rsidRPr="00521DC9">
              <w:rPr>
                <w:i/>
              </w:rPr>
              <w:t>у</w:t>
            </w:r>
            <w:r w:rsidRPr="00521DC9">
              <w:rPr>
                <w:i/>
              </w:rPr>
              <w:t>тов проводов к блоку реле,"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325.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326.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327.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 xml:space="preserve">Производство сборки и сдачи автомобилей, дирекция по </w:t>
            </w:r>
            <w:r>
              <w:lastRenderedPageBreak/>
              <w:t>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 xml:space="preserve">19. "3163-Установка </w:t>
            </w:r>
            <w:proofErr w:type="spellStart"/>
            <w:r>
              <w:rPr>
                <w:i/>
              </w:rPr>
              <w:t>противошумной</w:t>
            </w:r>
            <w:proofErr w:type="spellEnd"/>
            <w:r>
              <w:rPr>
                <w:i/>
              </w:rPr>
              <w:t xml:space="preserve"> пластины </w:t>
            </w:r>
            <w:proofErr w:type="spellStart"/>
            <w:r>
              <w:rPr>
                <w:i/>
              </w:rPr>
              <w:t>двери</w:t>
            </w:r>
            <w:proofErr w:type="gramStart"/>
            <w:r>
              <w:rPr>
                <w:i/>
              </w:rPr>
              <w:t>,о</w:t>
            </w:r>
            <w:proofErr w:type="gramEnd"/>
            <w:r>
              <w:rPr>
                <w:i/>
              </w:rPr>
              <w:t>бивки,фиксатор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блокировки,основания</w:t>
            </w:r>
            <w:proofErr w:type="spellEnd"/>
            <w:r>
              <w:rPr>
                <w:i/>
              </w:rPr>
              <w:t xml:space="preserve"> внутренней ручки </w:t>
            </w:r>
            <w:proofErr w:type="spellStart"/>
            <w:r>
              <w:rPr>
                <w:i/>
              </w:rPr>
              <w:t>двериHunter</w:t>
            </w:r>
            <w:proofErr w:type="spellEnd"/>
            <w:r>
              <w:rPr>
                <w:i/>
              </w:rPr>
              <w:t xml:space="preserve"> - Установка за</w:t>
            </w:r>
            <w:r>
              <w:rPr>
                <w:i/>
              </w:rPr>
              <w:t>м</w:t>
            </w:r>
            <w:r>
              <w:rPr>
                <w:i/>
              </w:rPr>
              <w:t>ка, фиксатора, крючка капота; наружных бок</w:t>
            </w:r>
            <w:r>
              <w:rPr>
                <w:i/>
              </w:rPr>
              <w:t>о</w:t>
            </w:r>
            <w:r>
              <w:rPr>
                <w:i/>
              </w:rPr>
              <w:t>вых зеркал, ограничителей заднего борта"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328.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329.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330.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331.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21. "3163-Установка  </w:t>
            </w:r>
            <w:proofErr w:type="spellStart"/>
            <w:r>
              <w:rPr>
                <w:i/>
              </w:rPr>
              <w:t>моторедуктора</w:t>
            </w:r>
            <w:proofErr w:type="spellEnd"/>
            <w:r>
              <w:rPr>
                <w:i/>
              </w:rPr>
              <w:t xml:space="preserve"> стекл</w:t>
            </w:r>
            <w:r>
              <w:rPr>
                <w:i/>
              </w:rPr>
              <w:t>о</w:t>
            </w:r>
            <w:r>
              <w:rPr>
                <w:i/>
              </w:rPr>
              <w:t xml:space="preserve">очистителя двери </w:t>
            </w:r>
            <w:proofErr w:type="spellStart"/>
            <w:r>
              <w:rPr>
                <w:i/>
              </w:rPr>
              <w:t>задка</w:t>
            </w:r>
            <w:proofErr w:type="gramStart"/>
            <w:r>
              <w:rPr>
                <w:i/>
              </w:rPr>
              <w:t>,ц</w:t>
            </w:r>
            <w:proofErr w:type="gramEnd"/>
            <w:r>
              <w:rPr>
                <w:i/>
              </w:rPr>
              <w:t>илиндра</w:t>
            </w:r>
            <w:proofErr w:type="spellEnd"/>
            <w:r>
              <w:rPr>
                <w:i/>
              </w:rPr>
              <w:t xml:space="preserve">  и педали сце</w:t>
            </w:r>
            <w:r>
              <w:rPr>
                <w:i/>
              </w:rPr>
              <w:t>п</w:t>
            </w:r>
            <w:r>
              <w:rPr>
                <w:i/>
              </w:rPr>
              <w:t xml:space="preserve">ления, педали </w:t>
            </w:r>
            <w:proofErr w:type="spellStart"/>
            <w:r>
              <w:rPr>
                <w:i/>
              </w:rPr>
              <w:t>акселератора,кронштейна</w:t>
            </w:r>
            <w:proofErr w:type="spellEnd"/>
            <w:r>
              <w:rPr>
                <w:i/>
              </w:rPr>
              <w:t xml:space="preserve"> запа</w:t>
            </w:r>
            <w:r>
              <w:rPr>
                <w:i/>
              </w:rPr>
              <w:t>с</w:t>
            </w:r>
            <w:r>
              <w:rPr>
                <w:i/>
              </w:rPr>
              <w:t xml:space="preserve">ного </w:t>
            </w:r>
            <w:proofErr w:type="spellStart"/>
            <w:r>
              <w:rPr>
                <w:i/>
              </w:rPr>
              <w:t>колеса,рычага</w:t>
            </w:r>
            <w:proofErr w:type="spellEnd"/>
            <w:r>
              <w:rPr>
                <w:i/>
              </w:rPr>
              <w:t xml:space="preserve"> заднего </w:t>
            </w:r>
            <w:proofErr w:type="spellStart"/>
            <w:r>
              <w:rPr>
                <w:i/>
              </w:rPr>
              <w:t>стеклоочистит</w:t>
            </w:r>
            <w:r>
              <w:rPr>
                <w:i/>
              </w:rPr>
              <w:t>е</w:t>
            </w:r>
            <w:r>
              <w:rPr>
                <w:i/>
              </w:rPr>
              <w:t>ля,иммобилайзераHunter</w:t>
            </w:r>
            <w:proofErr w:type="spellEnd"/>
            <w:r>
              <w:rPr>
                <w:i/>
              </w:rPr>
              <w:t xml:space="preserve"> - Установка педалей сцепления и тормоза , вакуумного усилителя, ц</w:t>
            </w:r>
            <w:r>
              <w:rPr>
                <w:i/>
              </w:rPr>
              <w:t>и</w:t>
            </w:r>
            <w:r>
              <w:rPr>
                <w:i/>
              </w:rPr>
              <w:t>линдра тормозов, цилиндра сцепления"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332.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333.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22. "3163 - Установка  привода выключения сце</w:t>
            </w:r>
            <w:r>
              <w:rPr>
                <w:i/>
              </w:rPr>
              <w:t>п</w:t>
            </w:r>
            <w:r>
              <w:rPr>
                <w:i/>
              </w:rPr>
              <w:t xml:space="preserve">ления, вакуумного усилителя, обивки двери </w:t>
            </w:r>
            <w:proofErr w:type="spellStart"/>
            <w:r>
              <w:rPr>
                <w:i/>
              </w:rPr>
              <w:t>за</w:t>
            </w:r>
            <w:r>
              <w:rPr>
                <w:i/>
              </w:rPr>
              <w:t>д</w:t>
            </w:r>
            <w:r>
              <w:rPr>
                <w:i/>
              </w:rPr>
              <w:t>ка</w:t>
            </w:r>
            <w:proofErr w:type="gramStart"/>
            <w:r>
              <w:rPr>
                <w:i/>
              </w:rPr>
              <w:t>,в</w:t>
            </w:r>
            <w:proofErr w:type="gramEnd"/>
            <w:r>
              <w:rPr>
                <w:i/>
              </w:rPr>
              <w:t>ыключателей</w:t>
            </w:r>
            <w:proofErr w:type="spellEnd"/>
            <w:r>
              <w:rPr>
                <w:i/>
              </w:rPr>
              <w:t xml:space="preserve"> педали сцепления и </w:t>
            </w:r>
            <w:proofErr w:type="spellStart"/>
            <w:r>
              <w:rPr>
                <w:i/>
              </w:rPr>
              <w:t>торм</w:t>
            </w:r>
            <w:r>
              <w:rPr>
                <w:i/>
              </w:rPr>
              <w:t>о</w:t>
            </w:r>
            <w:r>
              <w:rPr>
                <w:i/>
              </w:rPr>
              <w:t>за,противошумной</w:t>
            </w:r>
            <w:proofErr w:type="spellEnd"/>
            <w:r>
              <w:rPr>
                <w:i/>
              </w:rPr>
              <w:t xml:space="preserve"> пластины двери </w:t>
            </w:r>
            <w:proofErr w:type="spellStart"/>
            <w:r>
              <w:rPr>
                <w:i/>
              </w:rPr>
              <w:t>задкаHunter</w:t>
            </w:r>
            <w:proofErr w:type="spellEnd"/>
            <w:r>
              <w:rPr>
                <w:i/>
              </w:rPr>
              <w:t xml:space="preserve"> - Установка и подключение педали акселератора, колонки рулевого </w:t>
            </w:r>
            <w:proofErr w:type="spellStart"/>
            <w:r>
              <w:rPr>
                <w:i/>
              </w:rPr>
              <w:t>управления,выключателя</w:t>
            </w:r>
            <w:proofErr w:type="spellEnd"/>
            <w:r>
              <w:rPr>
                <w:i/>
              </w:rPr>
              <w:t xml:space="preserve"> замка </w:t>
            </w:r>
            <w:proofErr w:type="spellStart"/>
            <w:r>
              <w:rPr>
                <w:i/>
              </w:rPr>
              <w:t>зажигания,трубки</w:t>
            </w:r>
            <w:proofErr w:type="spellEnd"/>
            <w:r>
              <w:rPr>
                <w:i/>
              </w:rPr>
              <w:t xml:space="preserve"> привода педали сцепления"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334.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Шум: Применение средств </w:t>
            </w:r>
            <w:proofErr w:type="spellStart"/>
            <w:r>
              <w:t>звук</w:t>
            </w:r>
            <w:r>
              <w:t>О</w:t>
            </w:r>
            <w:r>
              <w:t>красочное</w:t>
            </w:r>
            <w:proofErr w:type="spellEnd"/>
            <w:r>
              <w:t xml:space="preserve"> </w:t>
            </w:r>
            <w:proofErr w:type="spellStart"/>
            <w:r>
              <w:t>производствооглощ</w:t>
            </w:r>
            <w:r>
              <w:t>е</w:t>
            </w:r>
            <w:r>
              <w:t>ния</w:t>
            </w:r>
            <w:proofErr w:type="spellEnd"/>
            <w:r>
              <w:t>.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335.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Шум: Применение средств </w:t>
            </w:r>
            <w:proofErr w:type="spellStart"/>
            <w:r>
              <w:t>звук</w:t>
            </w:r>
            <w:r>
              <w:t>О</w:t>
            </w:r>
            <w:r>
              <w:t>красочное</w:t>
            </w:r>
            <w:proofErr w:type="spellEnd"/>
            <w:r>
              <w:t xml:space="preserve"> </w:t>
            </w:r>
            <w:proofErr w:type="spellStart"/>
            <w:r>
              <w:t>производствооглощ</w:t>
            </w:r>
            <w:r>
              <w:t>е</w:t>
            </w:r>
            <w:r>
              <w:t>ния</w:t>
            </w:r>
            <w:proofErr w:type="spellEnd"/>
            <w:r>
              <w:t>.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923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23. </w:t>
            </w:r>
            <w:r w:rsidRPr="00521DC9">
              <w:rPr>
                <w:i/>
              </w:rPr>
              <w:t xml:space="preserve">. "3163-Позиционирование панели приборов в </w:t>
            </w:r>
            <w:proofErr w:type="spellStart"/>
            <w:r w:rsidRPr="00521DC9">
              <w:rPr>
                <w:i/>
              </w:rPr>
              <w:t>кузове</w:t>
            </w:r>
            <w:proofErr w:type="gramStart"/>
            <w:r w:rsidRPr="00521DC9">
              <w:rPr>
                <w:i/>
              </w:rPr>
              <w:t>,у</w:t>
            </w:r>
            <w:proofErr w:type="gramEnd"/>
            <w:r w:rsidRPr="00521DC9">
              <w:rPr>
                <w:i/>
              </w:rPr>
              <w:t>становка,подключение</w:t>
            </w:r>
            <w:proofErr w:type="spellEnd"/>
            <w:r w:rsidRPr="00521DC9">
              <w:rPr>
                <w:i/>
              </w:rPr>
              <w:t xml:space="preserve"> жгута </w:t>
            </w:r>
            <w:proofErr w:type="spellStart"/>
            <w:r w:rsidRPr="00521DC9">
              <w:rPr>
                <w:i/>
              </w:rPr>
              <w:t>пров</w:t>
            </w:r>
            <w:r w:rsidRPr="00521DC9">
              <w:rPr>
                <w:i/>
              </w:rPr>
              <w:t>о</w:t>
            </w:r>
            <w:r w:rsidRPr="00521DC9">
              <w:rPr>
                <w:i/>
              </w:rPr>
              <w:t>дов,Крепление</w:t>
            </w:r>
            <w:proofErr w:type="spellEnd"/>
            <w:r w:rsidRPr="00521DC9">
              <w:rPr>
                <w:i/>
              </w:rPr>
              <w:t xml:space="preserve"> трубок </w:t>
            </w:r>
            <w:proofErr w:type="spellStart"/>
            <w:r w:rsidRPr="00521DC9">
              <w:rPr>
                <w:i/>
              </w:rPr>
              <w:t>хладонопроводов</w:t>
            </w:r>
            <w:proofErr w:type="spellEnd"/>
            <w:r w:rsidRPr="00521DC9">
              <w:rPr>
                <w:i/>
              </w:rPr>
              <w:t xml:space="preserve"> к </w:t>
            </w:r>
            <w:proofErr w:type="spellStart"/>
            <w:r w:rsidRPr="00521DC9">
              <w:rPr>
                <w:i/>
              </w:rPr>
              <w:t>отоп</w:t>
            </w:r>
            <w:r w:rsidRPr="00521DC9">
              <w:rPr>
                <w:i/>
              </w:rPr>
              <w:t>и</w:t>
            </w:r>
            <w:r w:rsidRPr="00521DC9">
              <w:rPr>
                <w:i/>
              </w:rPr>
              <w:t>телю</w:t>
            </w:r>
            <w:proofErr w:type="spellEnd"/>
            <w:r w:rsidRPr="00521DC9">
              <w:rPr>
                <w:i/>
              </w:rPr>
              <w:t xml:space="preserve"> панели </w:t>
            </w:r>
            <w:proofErr w:type="spellStart"/>
            <w:r w:rsidRPr="00521DC9">
              <w:rPr>
                <w:i/>
              </w:rPr>
              <w:t>приборов,Установка</w:t>
            </w:r>
            <w:proofErr w:type="spellEnd"/>
            <w:r w:rsidRPr="00521DC9">
              <w:rPr>
                <w:i/>
              </w:rPr>
              <w:t xml:space="preserve"> опоры рулевого </w:t>
            </w:r>
            <w:proofErr w:type="spellStart"/>
            <w:r w:rsidRPr="00521DC9">
              <w:rPr>
                <w:i/>
              </w:rPr>
              <w:t>валаHunter</w:t>
            </w:r>
            <w:proofErr w:type="spellEnd"/>
            <w:r w:rsidRPr="00521DC9">
              <w:rPr>
                <w:i/>
              </w:rPr>
              <w:t xml:space="preserve"> - Установка подножек </w:t>
            </w:r>
            <w:proofErr w:type="spellStart"/>
            <w:r w:rsidRPr="00521DC9">
              <w:rPr>
                <w:i/>
              </w:rPr>
              <w:t>дв</w:t>
            </w:r>
            <w:r w:rsidRPr="00521DC9">
              <w:rPr>
                <w:i/>
              </w:rPr>
              <w:t>е</w:t>
            </w:r>
            <w:r w:rsidRPr="00521DC9">
              <w:rPr>
                <w:i/>
              </w:rPr>
              <w:t>рей,накладок</w:t>
            </w:r>
            <w:proofErr w:type="spellEnd"/>
            <w:r w:rsidRPr="00521DC9">
              <w:rPr>
                <w:i/>
              </w:rPr>
              <w:t xml:space="preserve"> порогов </w:t>
            </w:r>
            <w:proofErr w:type="spellStart"/>
            <w:r w:rsidRPr="00521DC9">
              <w:rPr>
                <w:i/>
              </w:rPr>
              <w:t>пола,Крепление</w:t>
            </w:r>
            <w:proofErr w:type="spellEnd"/>
            <w:r w:rsidRPr="00521DC9">
              <w:rPr>
                <w:i/>
              </w:rPr>
              <w:t xml:space="preserve"> сопроти</w:t>
            </w:r>
            <w:r w:rsidRPr="00521DC9">
              <w:rPr>
                <w:i/>
              </w:rPr>
              <w:t>в</w:t>
            </w:r>
            <w:r w:rsidRPr="00521DC9">
              <w:rPr>
                <w:i/>
              </w:rPr>
              <w:t xml:space="preserve">ления к </w:t>
            </w:r>
            <w:proofErr w:type="spellStart"/>
            <w:r w:rsidRPr="00521DC9">
              <w:rPr>
                <w:i/>
              </w:rPr>
              <w:t>отопителю</w:t>
            </w:r>
            <w:proofErr w:type="spellEnd"/>
            <w:r w:rsidRPr="00521DC9">
              <w:rPr>
                <w:i/>
              </w:rPr>
              <w:t>"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336.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ограждений.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337.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lastRenderedPageBreak/>
              <w:t>щих ограждений.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 xml:space="preserve">Снижение уровня  шума. </w:t>
            </w:r>
            <w:r>
              <w:lastRenderedPageBreak/>
              <w:t>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 xml:space="preserve">Производство сборки и сдачи </w:t>
            </w:r>
            <w:r>
              <w:lastRenderedPageBreak/>
              <w:t>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338.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ограждений.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24. "3163 - Установка замка </w:t>
            </w:r>
            <w:proofErr w:type="spellStart"/>
            <w:r>
              <w:rPr>
                <w:i/>
              </w:rPr>
              <w:t>зажиг</w:t>
            </w:r>
            <w:r>
              <w:rPr>
                <w:i/>
              </w:rPr>
              <w:t>а</w:t>
            </w:r>
            <w:r>
              <w:rPr>
                <w:i/>
              </w:rPr>
              <w:t>ния</w:t>
            </w:r>
            <w:proofErr w:type="gramStart"/>
            <w:r>
              <w:rPr>
                <w:i/>
              </w:rPr>
              <w:t>,п</w:t>
            </w:r>
            <w:proofErr w:type="gramEnd"/>
            <w:r>
              <w:rPr>
                <w:i/>
              </w:rPr>
              <w:t>одрулевых</w:t>
            </w:r>
            <w:proofErr w:type="spellEnd"/>
            <w:r>
              <w:rPr>
                <w:i/>
              </w:rPr>
              <w:t xml:space="preserve"> переключателей, кожухов рул</w:t>
            </w:r>
            <w:r>
              <w:rPr>
                <w:i/>
              </w:rPr>
              <w:t>е</w:t>
            </w:r>
            <w:r>
              <w:rPr>
                <w:i/>
              </w:rPr>
              <w:t xml:space="preserve">вой колонки, рычага стояночного </w:t>
            </w:r>
            <w:proofErr w:type="spellStart"/>
            <w:r>
              <w:rPr>
                <w:i/>
              </w:rPr>
              <w:t>тормоза,Hunter</w:t>
            </w:r>
            <w:proofErr w:type="spellEnd"/>
            <w:r>
              <w:rPr>
                <w:i/>
              </w:rPr>
              <w:t xml:space="preserve"> - Установка и подключение блок </w:t>
            </w:r>
            <w:proofErr w:type="spellStart"/>
            <w:r>
              <w:rPr>
                <w:i/>
              </w:rPr>
              <w:t>фар,Подключение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гидрокорректора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фар,Установка</w:t>
            </w:r>
            <w:proofErr w:type="spellEnd"/>
            <w:r>
              <w:rPr>
                <w:i/>
              </w:rPr>
              <w:t xml:space="preserve"> бачка </w:t>
            </w:r>
            <w:proofErr w:type="spellStart"/>
            <w:r>
              <w:rPr>
                <w:i/>
              </w:rPr>
              <w:t>омывателя</w:t>
            </w:r>
            <w:proofErr w:type="spellEnd"/>
            <w:r>
              <w:rPr>
                <w:i/>
              </w:rPr>
              <w:t xml:space="preserve"> моторный </w:t>
            </w:r>
            <w:proofErr w:type="spellStart"/>
            <w:r>
              <w:rPr>
                <w:i/>
              </w:rPr>
              <w:t>о</w:t>
            </w:r>
            <w:r>
              <w:rPr>
                <w:i/>
              </w:rPr>
              <w:t>т</w:t>
            </w:r>
            <w:r>
              <w:rPr>
                <w:i/>
              </w:rPr>
              <w:t>сек,Крепление</w:t>
            </w:r>
            <w:proofErr w:type="spellEnd"/>
            <w:r>
              <w:rPr>
                <w:i/>
              </w:rPr>
              <w:t xml:space="preserve"> трубки ГЦС"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339.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340.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341.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25. "3163-Установка бачка </w:t>
            </w:r>
            <w:proofErr w:type="spellStart"/>
            <w:r>
              <w:rPr>
                <w:i/>
              </w:rPr>
              <w:t>ГУР</w:t>
            </w:r>
            <w:proofErr w:type="gramStart"/>
            <w:r>
              <w:rPr>
                <w:i/>
              </w:rPr>
              <w:t>,к</w:t>
            </w:r>
            <w:proofErr w:type="gramEnd"/>
            <w:r>
              <w:rPr>
                <w:i/>
              </w:rPr>
              <w:t>рючка,ручки</w:t>
            </w:r>
            <w:proofErr w:type="spellEnd"/>
            <w:r>
              <w:rPr>
                <w:i/>
              </w:rPr>
              <w:t xml:space="preserve"> привода замка </w:t>
            </w:r>
            <w:proofErr w:type="spellStart"/>
            <w:r>
              <w:rPr>
                <w:i/>
              </w:rPr>
              <w:t>капота,кронштейна</w:t>
            </w:r>
            <w:proofErr w:type="spellEnd"/>
            <w:r>
              <w:rPr>
                <w:i/>
              </w:rPr>
              <w:t xml:space="preserve"> расшир</w:t>
            </w:r>
            <w:r>
              <w:rPr>
                <w:i/>
              </w:rPr>
              <w:t>и</w:t>
            </w:r>
            <w:r>
              <w:rPr>
                <w:i/>
              </w:rPr>
              <w:t xml:space="preserve">тельного </w:t>
            </w:r>
            <w:proofErr w:type="spellStart"/>
            <w:r>
              <w:rPr>
                <w:i/>
              </w:rPr>
              <w:t>бачка,крышки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предохранителейHunter</w:t>
            </w:r>
            <w:proofErr w:type="spellEnd"/>
            <w:r>
              <w:rPr>
                <w:i/>
              </w:rPr>
              <w:t xml:space="preserve"> -  Регулировка педали сцепления и </w:t>
            </w:r>
            <w:proofErr w:type="spellStart"/>
            <w:r>
              <w:rPr>
                <w:i/>
              </w:rPr>
              <w:t>торм</w:t>
            </w:r>
            <w:r>
              <w:rPr>
                <w:i/>
              </w:rPr>
              <w:t>о</w:t>
            </w:r>
            <w:r>
              <w:rPr>
                <w:i/>
              </w:rPr>
              <w:t>за,Установка</w:t>
            </w:r>
            <w:proofErr w:type="spellEnd"/>
            <w:r>
              <w:rPr>
                <w:i/>
              </w:rPr>
              <w:t xml:space="preserve"> внутреннего зеркала заднего вида"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342.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343.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26. </w:t>
            </w:r>
            <w:r w:rsidRPr="00521DC9">
              <w:rPr>
                <w:i/>
              </w:rPr>
              <w:t>"3163 - Установка радиатора, звукового си</w:t>
            </w:r>
            <w:r w:rsidRPr="00521DC9">
              <w:rPr>
                <w:i/>
              </w:rPr>
              <w:t>г</w:t>
            </w:r>
            <w:r w:rsidRPr="00521DC9">
              <w:rPr>
                <w:i/>
              </w:rPr>
              <w:t xml:space="preserve">нала, блока управления </w:t>
            </w:r>
            <w:proofErr w:type="spellStart"/>
            <w:r w:rsidRPr="00521DC9">
              <w:rPr>
                <w:i/>
              </w:rPr>
              <w:t>электропакетомHunter</w:t>
            </w:r>
            <w:proofErr w:type="spellEnd"/>
            <w:r w:rsidRPr="00521DC9">
              <w:rPr>
                <w:i/>
              </w:rPr>
              <w:t xml:space="preserve"> - Установка кронштейна запасного колеса, рычага и щетки </w:t>
            </w:r>
            <w:proofErr w:type="spellStart"/>
            <w:r w:rsidRPr="00521DC9">
              <w:rPr>
                <w:i/>
              </w:rPr>
              <w:t>стеклочитителя</w:t>
            </w:r>
            <w:proofErr w:type="spellEnd"/>
            <w:r w:rsidRPr="00521DC9">
              <w:rPr>
                <w:i/>
              </w:rPr>
              <w:t xml:space="preserve"> двери задка и </w:t>
            </w:r>
            <w:proofErr w:type="spellStart"/>
            <w:r w:rsidRPr="00521DC9">
              <w:rPr>
                <w:i/>
              </w:rPr>
              <w:t>ветр</w:t>
            </w:r>
            <w:proofErr w:type="gramStart"/>
            <w:r w:rsidRPr="00521DC9">
              <w:rPr>
                <w:i/>
              </w:rPr>
              <w:t>.о</w:t>
            </w:r>
            <w:proofErr w:type="gramEnd"/>
            <w:r w:rsidRPr="00521DC9">
              <w:rPr>
                <w:i/>
              </w:rPr>
              <w:t>кна,крышки</w:t>
            </w:r>
            <w:proofErr w:type="spellEnd"/>
            <w:r w:rsidRPr="00521DC9">
              <w:rPr>
                <w:i/>
              </w:rPr>
              <w:t xml:space="preserve"> монтажного блока"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344.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345.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27. "3163-Установка облицовки заднего 3-х местного </w:t>
            </w:r>
            <w:proofErr w:type="spellStart"/>
            <w:r>
              <w:rPr>
                <w:i/>
              </w:rPr>
              <w:t>сидения</w:t>
            </w:r>
            <w:proofErr w:type="gramStart"/>
            <w:r>
              <w:rPr>
                <w:i/>
              </w:rPr>
              <w:t>,з</w:t>
            </w:r>
            <w:proofErr w:type="gramEnd"/>
            <w:r>
              <w:rPr>
                <w:i/>
              </w:rPr>
              <w:t>ащитной</w:t>
            </w:r>
            <w:proofErr w:type="spellEnd"/>
            <w:r>
              <w:rPr>
                <w:i/>
              </w:rPr>
              <w:t xml:space="preserve"> пленки в  ногах </w:t>
            </w:r>
            <w:proofErr w:type="spellStart"/>
            <w:r>
              <w:rPr>
                <w:i/>
              </w:rPr>
              <w:t>в</w:t>
            </w:r>
            <w:r>
              <w:rPr>
                <w:i/>
              </w:rPr>
              <w:t>о</w:t>
            </w:r>
            <w:r>
              <w:rPr>
                <w:i/>
              </w:rPr>
              <w:t>дит</w:t>
            </w:r>
            <w:r>
              <w:rPr>
                <w:i/>
              </w:rPr>
              <w:t>е</w:t>
            </w:r>
            <w:r>
              <w:rPr>
                <w:i/>
              </w:rPr>
              <w:t>ля,облицовок</w:t>
            </w:r>
            <w:proofErr w:type="spellEnd"/>
            <w:r>
              <w:rPr>
                <w:i/>
              </w:rPr>
              <w:t xml:space="preserve"> порогов, туннеля и ковриков пола, Установка внутреннего зеркала заднего </w:t>
            </w:r>
            <w:proofErr w:type="spellStart"/>
            <w:r>
              <w:rPr>
                <w:i/>
              </w:rPr>
              <w:t>видаHunter</w:t>
            </w:r>
            <w:proofErr w:type="spellEnd"/>
            <w:r>
              <w:rPr>
                <w:i/>
              </w:rPr>
              <w:t xml:space="preserve"> - Установка задних </w:t>
            </w:r>
            <w:proofErr w:type="spellStart"/>
            <w:r>
              <w:rPr>
                <w:i/>
              </w:rPr>
              <w:t>фон</w:t>
            </w:r>
            <w:r>
              <w:rPr>
                <w:i/>
              </w:rPr>
              <w:t>а</w:t>
            </w:r>
            <w:r>
              <w:rPr>
                <w:i/>
              </w:rPr>
              <w:t>рей,Установка</w:t>
            </w:r>
            <w:proofErr w:type="spellEnd"/>
            <w:r>
              <w:rPr>
                <w:i/>
              </w:rPr>
              <w:t xml:space="preserve">  кожухов рулевого колеса"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346.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347.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 xml:space="preserve">Производство сборки и сдачи автомобилей, дирекция по </w:t>
            </w:r>
            <w:r>
              <w:lastRenderedPageBreak/>
              <w:t>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348.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28. "3163-Установка подушки  и спинки 2-х местного </w:t>
            </w:r>
            <w:proofErr w:type="spellStart"/>
            <w:r>
              <w:rPr>
                <w:i/>
              </w:rPr>
              <w:t>сидения</w:t>
            </w:r>
            <w:proofErr w:type="gramStart"/>
            <w:r>
              <w:rPr>
                <w:i/>
              </w:rPr>
              <w:t>,У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подушки  и спинки 1 местного </w:t>
            </w:r>
            <w:proofErr w:type="spellStart"/>
            <w:r>
              <w:rPr>
                <w:i/>
              </w:rPr>
              <w:t>сидения,Установка</w:t>
            </w:r>
            <w:proofErr w:type="spellEnd"/>
            <w:r>
              <w:rPr>
                <w:i/>
              </w:rPr>
              <w:t xml:space="preserve"> замков ремней бе</w:t>
            </w:r>
            <w:r>
              <w:rPr>
                <w:i/>
              </w:rPr>
              <w:t>з</w:t>
            </w:r>
            <w:r>
              <w:rPr>
                <w:i/>
              </w:rPr>
              <w:t xml:space="preserve">опасности </w:t>
            </w:r>
            <w:proofErr w:type="spellStart"/>
            <w:r>
              <w:rPr>
                <w:i/>
              </w:rPr>
              <w:t>Hunter</w:t>
            </w:r>
            <w:proofErr w:type="spellEnd"/>
            <w:r>
              <w:rPr>
                <w:i/>
              </w:rPr>
              <w:t xml:space="preserve"> -Установка задних сидений , фиксация  задних ремней безопасности, "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349.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350.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29. "3163 - Установка передних сидений, </w:t>
            </w:r>
            <w:proofErr w:type="spellStart"/>
            <w:r>
              <w:rPr>
                <w:i/>
              </w:rPr>
              <w:t>гидр</w:t>
            </w:r>
            <w:r>
              <w:rPr>
                <w:i/>
              </w:rPr>
              <w:t>о</w:t>
            </w:r>
            <w:r>
              <w:rPr>
                <w:i/>
              </w:rPr>
              <w:t>модулятора</w:t>
            </w:r>
            <w:proofErr w:type="spellEnd"/>
            <w:r>
              <w:rPr>
                <w:i/>
              </w:rPr>
              <w:t xml:space="preserve">, шторки багажного </w:t>
            </w:r>
            <w:proofErr w:type="spellStart"/>
            <w:r>
              <w:rPr>
                <w:i/>
              </w:rPr>
              <w:t>отсека</w:t>
            </w:r>
            <w:proofErr w:type="gramStart"/>
            <w:r>
              <w:rPr>
                <w:i/>
              </w:rPr>
              <w:t>,о</w:t>
            </w:r>
            <w:proofErr w:type="gramEnd"/>
            <w:r>
              <w:rPr>
                <w:i/>
              </w:rPr>
              <w:t>бивки</w:t>
            </w:r>
            <w:proofErr w:type="spellEnd"/>
            <w:r>
              <w:rPr>
                <w:i/>
              </w:rPr>
              <w:t xml:space="preserve"> ветрового окна(стойка А),Фиксация переднего ремня </w:t>
            </w:r>
            <w:proofErr w:type="spellStart"/>
            <w:r>
              <w:rPr>
                <w:i/>
              </w:rPr>
              <w:t>безопасностиHunter</w:t>
            </w:r>
            <w:proofErr w:type="spellEnd"/>
            <w:r>
              <w:rPr>
                <w:i/>
              </w:rPr>
              <w:t xml:space="preserve"> - Установка передних сидений, Крепление переднего ремня безопасн</w:t>
            </w:r>
            <w:r>
              <w:rPr>
                <w:i/>
              </w:rPr>
              <w:t>о</w:t>
            </w:r>
            <w:r>
              <w:rPr>
                <w:i/>
              </w:rPr>
              <w:t>сти(нижняя точка) и фиксация"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351.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352.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>Снижение тяжести тр</w:t>
            </w:r>
            <w:r>
              <w:t>у</w:t>
            </w:r>
            <w:r>
              <w:lastRenderedPageBreak/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 xml:space="preserve">Производство сборки и сдачи </w:t>
            </w:r>
            <w:r>
              <w:lastRenderedPageBreak/>
              <w:t>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30. 3163-Установка кронштейна крепления за</w:t>
            </w:r>
            <w:r>
              <w:rPr>
                <w:i/>
              </w:rPr>
              <w:t>д</w:t>
            </w:r>
            <w:r>
              <w:rPr>
                <w:i/>
              </w:rPr>
              <w:t xml:space="preserve">него </w:t>
            </w:r>
            <w:proofErr w:type="spellStart"/>
            <w:r>
              <w:rPr>
                <w:i/>
              </w:rPr>
              <w:t>бампера</w:t>
            </w:r>
            <w:proofErr w:type="gramStart"/>
            <w:r>
              <w:rPr>
                <w:i/>
              </w:rPr>
              <w:t>,к</w:t>
            </w:r>
            <w:proofErr w:type="gramEnd"/>
            <w:r>
              <w:rPr>
                <w:i/>
              </w:rPr>
              <w:t>ронштейна</w:t>
            </w:r>
            <w:proofErr w:type="spellEnd"/>
            <w:r>
              <w:rPr>
                <w:i/>
              </w:rPr>
              <w:t xml:space="preserve"> крепления заднего </w:t>
            </w:r>
            <w:proofErr w:type="spellStart"/>
            <w:r>
              <w:rPr>
                <w:i/>
              </w:rPr>
              <w:t>фартука,Установка</w:t>
            </w:r>
            <w:proofErr w:type="spellEnd"/>
            <w:r>
              <w:rPr>
                <w:i/>
              </w:rPr>
              <w:t xml:space="preserve"> подножки  и накладки пор</w:t>
            </w:r>
            <w:r>
              <w:rPr>
                <w:i/>
              </w:rPr>
              <w:t>о</w:t>
            </w:r>
            <w:r>
              <w:rPr>
                <w:i/>
              </w:rPr>
              <w:t xml:space="preserve">гов </w:t>
            </w:r>
            <w:proofErr w:type="spellStart"/>
            <w:r>
              <w:rPr>
                <w:i/>
              </w:rPr>
              <w:t>Hunter</w:t>
            </w:r>
            <w:proofErr w:type="spellEnd"/>
            <w:r>
              <w:rPr>
                <w:i/>
              </w:rPr>
              <w:t xml:space="preserve"> -Подрезка и подклейка уплотнителя надставок </w:t>
            </w:r>
            <w:proofErr w:type="spellStart"/>
            <w:r>
              <w:rPr>
                <w:i/>
              </w:rPr>
              <w:t>слева,Удаление</w:t>
            </w:r>
            <w:proofErr w:type="spellEnd"/>
            <w:r>
              <w:rPr>
                <w:i/>
              </w:rPr>
              <w:t xml:space="preserve"> краски с шарика пресс-</w:t>
            </w:r>
            <w:proofErr w:type="spellStart"/>
            <w:r>
              <w:rPr>
                <w:i/>
              </w:rPr>
              <w:t>масленки,Удаление</w:t>
            </w:r>
            <w:proofErr w:type="spellEnd"/>
            <w:r>
              <w:rPr>
                <w:i/>
              </w:rPr>
              <w:t xml:space="preserve"> излишек смазки с п</w:t>
            </w:r>
            <w:r>
              <w:rPr>
                <w:i/>
              </w:rPr>
              <w:t>е</w:t>
            </w:r>
            <w:r>
              <w:rPr>
                <w:i/>
              </w:rPr>
              <w:t>тель дв</w:t>
            </w:r>
            <w:r>
              <w:rPr>
                <w:i/>
              </w:rPr>
              <w:t>е</w:t>
            </w:r>
            <w:r>
              <w:rPr>
                <w:i/>
              </w:rPr>
              <w:t>рей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BC14A7">
            <w:pPr>
              <w:pStyle w:val="aa"/>
              <w:jc w:val="left"/>
            </w:pPr>
            <w:r>
              <w:t>353.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75D1" w:rsidRDefault="005275D1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75D1" w:rsidRDefault="005275D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75D1" w:rsidRPr="00063DF1" w:rsidRDefault="005275D1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BC14A7">
            <w:pPr>
              <w:pStyle w:val="aa"/>
              <w:jc w:val="left"/>
            </w:pPr>
            <w:r>
              <w:t>354.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75D1" w:rsidRDefault="005275D1" w:rsidP="00E5705D">
            <w:pPr>
              <w:pStyle w:val="aa"/>
            </w:pPr>
            <w:r>
              <w:t>Шум: Применение сре</w:t>
            </w:r>
            <w:proofErr w:type="gramStart"/>
            <w:r>
              <w:t>дств зв</w:t>
            </w:r>
            <w:proofErr w:type="gramEnd"/>
            <w:r>
              <w:t>ук</w:t>
            </w:r>
            <w:r>
              <w:t>о</w:t>
            </w:r>
            <w:r>
              <w:t>поглощения.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75D1" w:rsidRDefault="005275D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75D1" w:rsidRPr="00063DF1" w:rsidRDefault="005275D1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31. "3163-Произвести ремонт обнаруженных </w:t>
            </w:r>
            <w:proofErr w:type="spellStart"/>
            <w:r>
              <w:rPr>
                <w:i/>
              </w:rPr>
              <w:t>дефектов,Hunter</w:t>
            </w:r>
            <w:proofErr w:type="spellEnd"/>
            <w:r>
              <w:rPr>
                <w:i/>
              </w:rPr>
              <w:t xml:space="preserve"> -Произвести ремонт обнар</w:t>
            </w:r>
            <w:r>
              <w:rPr>
                <w:i/>
              </w:rPr>
              <w:t>у</w:t>
            </w:r>
            <w:r>
              <w:rPr>
                <w:i/>
              </w:rPr>
              <w:t>женных дефектов"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355.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356.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35. "3163-Установка наклеек PATRIOT 3163,информационных табличек</w:t>
            </w:r>
            <w:proofErr w:type="gramStart"/>
            <w:r>
              <w:rPr>
                <w:i/>
              </w:rPr>
              <w:t xml:space="preserve"> ,</w:t>
            </w:r>
            <w:proofErr w:type="gramEnd"/>
            <w:r>
              <w:rPr>
                <w:i/>
              </w:rPr>
              <w:t xml:space="preserve">Подъем </w:t>
            </w:r>
            <w:proofErr w:type="spellStart"/>
            <w:r>
              <w:rPr>
                <w:i/>
              </w:rPr>
              <w:t>куз</w:t>
            </w:r>
            <w:r>
              <w:rPr>
                <w:i/>
              </w:rPr>
              <w:t>о</w:t>
            </w:r>
            <w:r>
              <w:rPr>
                <w:i/>
              </w:rPr>
              <w:t>ва,Hunter</w:t>
            </w:r>
            <w:proofErr w:type="spellEnd"/>
            <w:r>
              <w:rPr>
                <w:i/>
              </w:rPr>
              <w:t xml:space="preserve"> -Установка информационных табличек ,Подъем кузова,"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357.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37. "3163-Установка наливных труб, Закрепление накладок </w:t>
            </w:r>
            <w:proofErr w:type="spellStart"/>
            <w:r>
              <w:rPr>
                <w:i/>
              </w:rPr>
              <w:t>порогов</w:t>
            </w:r>
            <w:proofErr w:type="gramStart"/>
            <w:r>
              <w:rPr>
                <w:i/>
              </w:rPr>
              <w:t>,У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топливных баков </w:t>
            </w:r>
            <w:proofErr w:type="spellStart"/>
            <w:r>
              <w:rPr>
                <w:i/>
              </w:rPr>
              <w:t>Hunter</w:t>
            </w:r>
            <w:proofErr w:type="spellEnd"/>
            <w:r>
              <w:rPr>
                <w:i/>
              </w:rPr>
              <w:t xml:space="preserve"> -Установка топливных баков, жгута пр</w:t>
            </w:r>
            <w:r>
              <w:rPr>
                <w:i/>
              </w:rPr>
              <w:t>о</w:t>
            </w:r>
            <w:r>
              <w:rPr>
                <w:i/>
              </w:rPr>
              <w:t>водов 30-14, уплотнителей"</w:t>
            </w:r>
          </w:p>
        </w:tc>
        <w:tc>
          <w:tcPr>
            <w:tcW w:w="3178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1335" w:type="dxa"/>
          </w:tcPr>
          <w:p w:rsidR="005275D1" w:rsidRDefault="005275D1"/>
        </w:tc>
        <w:tc>
          <w:tcPr>
            <w:tcW w:w="2789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BC14A7">
            <w:pPr>
              <w:pStyle w:val="aa"/>
              <w:jc w:val="left"/>
            </w:pPr>
            <w:r>
              <w:t>358.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75D1" w:rsidRDefault="005275D1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5275D1" w:rsidRDefault="005275D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75D1" w:rsidRPr="00063DF1" w:rsidRDefault="005275D1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Установить средства механизации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BC14A7">
            <w:pPr>
              <w:pStyle w:val="aa"/>
              <w:jc w:val="left"/>
            </w:pPr>
            <w:r>
              <w:t>359.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75D1" w:rsidRDefault="005275D1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5275D1" w:rsidRDefault="005275D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75D1" w:rsidRPr="00063DF1" w:rsidRDefault="005275D1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Установить средства механизации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BC14A7">
            <w:pPr>
              <w:pStyle w:val="aa"/>
              <w:jc w:val="left"/>
            </w:pPr>
            <w:r>
              <w:t>360.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75D1" w:rsidRDefault="005275D1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5275D1" w:rsidRDefault="005275D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75D1" w:rsidRPr="00063DF1" w:rsidRDefault="005275D1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Установить средства механизации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38. "3163-Установка </w:t>
            </w:r>
            <w:proofErr w:type="spellStart"/>
            <w:r>
              <w:rPr>
                <w:i/>
              </w:rPr>
              <w:t>лок</w:t>
            </w:r>
            <w:r>
              <w:rPr>
                <w:i/>
              </w:rPr>
              <w:t>е</w:t>
            </w:r>
            <w:r>
              <w:rPr>
                <w:i/>
              </w:rPr>
              <w:t>ров</w:t>
            </w:r>
            <w:proofErr w:type="gramStart"/>
            <w:r>
              <w:rPr>
                <w:i/>
              </w:rPr>
              <w:t>,м</w:t>
            </w:r>
            <w:proofErr w:type="gramEnd"/>
            <w:r>
              <w:rPr>
                <w:i/>
              </w:rPr>
              <w:t>олдингов,фартуков</w:t>
            </w:r>
            <w:proofErr w:type="spellEnd"/>
            <w:r w:rsidR="005275D1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Hunter</w:t>
            </w:r>
            <w:proofErr w:type="spellEnd"/>
            <w:r>
              <w:rPr>
                <w:i/>
              </w:rPr>
              <w:t xml:space="preserve"> -Установка п</w:t>
            </w:r>
            <w:r>
              <w:rPr>
                <w:i/>
              </w:rPr>
              <w:t>е</w:t>
            </w:r>
            <w:r>
              <w:rPr>
                <w:i/>
              </w:rPr>
              <w:t xml:space="preserve">реднего и заднего </w:t>
            </w:r>
            <w:proofErr w:type="spellStart"/>
            <w:r>
              <w:rPr>
                <w:i/>
              </w:rPr>
              <w:t>фартуков,передних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локеров</w:t>
            </w:r>
            <w:proofErr w:type="spellEnd"/>
            <w:r>
              <w:rPr>
                <w:i/>
              </w:rPr>
              <w:t>"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361.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362.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00E84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39. "3163-Установка заглушек днища </w:t>
            </w:r>
            <w:proofErr w:type="spellStart"/>
            <w:r>
              <w:rPr>
                <w:i/>
              </w:rPr>
              <w:t>куз</w:t>
            </w:r>
            <w:r>
              <w:rPr>
                <w:i/>
              </w:rPr>
              <w:t>о</w:t>
            </w:r>
            <w:r>
              <w:rPr>
                <w:i/>
              </w:rPr>
              <w:t>ва</w:t>
            </w:r>
            <w:proofErr w:type="gramStart"/>
            <w:r>
              <w:rPr>
                <w:i/>
              </w:rPr>
              <w:t>,Р</w:t>
            </w:r>
            <w:proofErr w:type="gramEnd"/>
            <w:r>
              <w:rPr>
                <w:i/>
              </w:rPr>
              <w:t>асправить</w:t>
            </w:r>
            <w:proofErr w:type="spellEnd"/>
            <w:r>
              <w:rPr>
                <w:i/>
              </w:rPr>
              <w:t xml:space="preserve"> и закрепить трос стояночного </w:t>
            </w:r>
            <w:proofErr w:type="spellStart"/>
            <w:r>
              <w:rPr>
                <w:i/>
              </w:rPr>
              <w:t>тормоза,Установка</w:t>
            </w:r>
            <w:proofErr w:type="spellEnd"/>
            <w:r>
              <w:rPr>
                <w:i/>
              </w:rPr>
              <w:t xml:space="preserve"> скоб крепления </w:t>
            </w:r>
            <w:proofErr w:type="spellStart"/>
            <w:r>
              <w:rPr>
                <w:i/>
              </w:rPr>
              <w:t>топливопр</w:t>
            </w:r>
            <w:r>
              <w:rPr>
                <w:i/>
              </w:rPr>
              <w:t>о</w:t>
            </w:r>
            <w:r>
              <w:rPr>
                <w:i/>
              </w:rPr>
              <w:t>водов,Фиксация</w:t>
            </w:r>
            <w:proofErr w:type="spellEnd"/>
            <w:r>
              <w:rPr>
                <w:i/>
              </w:rPr>
              <w:t xml:space="preserve"> шланга конденсата </w:t>
            </w:r>
            <w:proofErr w:type="spellStart"/>
            <w:r>
              <w:rPr>
                <w:i/>
              </w:rPr>
              <w:t>кондицион</w:t>
            </w:r>
            <w:r>
              <w:rPr>
                <w:i/>
              </w:rPr>
              <w:t>е</w:t>
            </w:r>
            <w:r>
              <w:rPr>
                <w:i/>
              </w:rPr>
              <w:t>ра,Отправка</w:t>
            </w:r>
            <w:proofErr w:type="spellEnd"/>
            <w:r>
              <w:rPr>
                <w:i/>
              </w:rPr>
              <w:t xml:space="preserve"> кузова на склад готовой </w:t>
            </w:r>
            <w:proofErr w:type="spellStart"/>
            <w:r>
              <w:rPr>
                <w:i/>
              </w:rPr>
              <w:t>проду</w:t>
            </w:r>
            <w:r>
              <w:rPr>
                <w:i/>
              </w:rPr>
              <w:t>к</w:t>
            </w:r>
            <w:r>
              <w:rPr>
                <w:i/>
              </w:rPr>
              <w:t>ции,Крепление</w:t>
            </w:r>
            <w:proofErr w:type="spellEnd"/>
            <w:r>
              <w:rPr>
                <w:i/>
              </w:rPr>
              <w:t xml:space="preserve"> трубки </w:t>
            </w:r>
            <w:proofErr w:type="spellStart"/>
            <w:r>
              <w:rPr>
                <w:i/>
              </w:rPr>
              <w:t>сцепления,Установка</w:t>
            </w:r>
            <w:proofErr w:type="spellEnd"/>
            <w:r>
              <w:rPr>
                <w:i/>
              </w:rPr>
              <w:t xml:space="preserve"> шланга </w:t>
            </w:r>
            <w:proofErr w:type="spellStart"/>
            <w:r>
              <w:rPr>
                <w:i/>
              </w:rPr>
              <w:t>сцепления,Соединение</w:t>
            </w:r>
            <w:proofErr w:type="spellEnd"/>
            <w:r>
              <w:rPr>
                <w:i/>
              </w:rPr>
              <w:t xml:space="preserve"> и фиксация трубок </w:t>
            </w:r>
            <w:proofErr w:type="spellStart"/>
            <w:r>
              <w:rPr>
                <w:i/>
              </w:rPr>
              <w:t>топливопроводовHunter</w:t>
            </w:r>
            <w:proofErr w:type="spellEnd"/>
            <w:r>
              <w:rPr>
                <w:i/>
              </w:rPr>
              <w:t xml:space="preserve"> -Установка задних </w:t>
            </w:r>
            <w:proofErr w:type="spellStart"/>
            <w:r>
              <w:rPr>
                <w:i/>
              </w:rPr>
              <w:t>лок</w:t>
            </w:r>
            <w:r>
              <w:rPr>
                <w:i/>
              </w:rPr>
              <w:t>е</w:t>
            </w:r>
            <w:r>
              <w:rPr>
                <w:i/>
              </w:rPr>
              <w:t>ров</w:t>
            </w:r>
            <w:proofErr w:type="spellEnd"/>
            <w:r>
              <w:rPr>
                <w:i/>
              </w:rPr>
              <w:t>, Отправка кузова на склад готовой проду</w:t>
            </w:r>
            <w:r>
              <w:rPr>
                <w:i/>
              </w:rPr>
              <w:t>к</w:t>
            </w:r>
            <w:r>
              <w:rPr>
                <w:i/>
              </w:rPr>
              <w:t>ции"</w:t>
            </w:r>
          </w:p>
        </w:tc>
        <w:tc>
          <w:tcPr>
            <w:tcW w:w="3178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1335" w:type="dxa"/>
          </w:tcPr>
          <w:p w:rsidR="005275D1" w:rsidRDefault="005275D1"/>
        </w:tc>
        <w:tc>
          <w:tcPr>
            <w:tcW w:w="2789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363.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364.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57. Закладчик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BC14A7">
            <w:pPr>
              <w:pStyle w:val="aa"/>
              <w:jc w:val="left"/>
            </w:pPr>
            <w:r>
              <w:t>365.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75D1" w:rsidRDefault="005275D1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lastRenderedPageBreak/>
              <w:t>щения</w:t>
            </w: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  <w:r>
              <w:lastRenderedPageBreak/>
              <w:t xml:space="preserve">Снижение уровня  шума. Снижение уровня  шума </w:t>
            </w:r>
          </w:p>
        </w:tc>
        <w:tc>
          <w:tcPr>
            <w:tcW w:w="1335" w:type="dxa"/>
          </w:tcPr>
          <w:p w:rsidR="005275D1" w:rsidRDefault="005275D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75D1" w:rsidRPr="00063DF1" w:rsidRDefault="005275D1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E5705D">
            <w:pPr>
              <w:pStyle w:val="aa"/>
              <w:rPr>
                <w:i/>
              </w:rPr>
            </w:pPr>
            <w:r>
              <w:rPr>
                <w:i/>
              </w:rPr>
              <w:t>59. Калибровка резьбовых отверстий</w:t>
            </w:r>
          </w:p>
        </w:tc>
        <w:tc>
          <w:tcPr>
            <w:tcW w:w="3178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1335" w:type="dxa"/>
          </w:tcPr>
          <w:p w:rsidR="005275D1" w:rsidRDefault="005275D1"/>
        </w:tc>
        <w:tc>
          <w:tcPr>
            <w:tcW w:w="2789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BC14A7">
            <w:pPr>
              <w:pStyle w:val="aa"/>
              <w:jc w:val="left"/>
            </w:pPr>
            <w:r>
              <w:t>366.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75D1" w:rsidRDefault="005275D1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  <w:r>
              <w:t xml:space="preserve">Снижение уровня  шума. Снижение уровня  шума </w:t>
            </w:r>
          </w:p>
        </w:tc>
        <w:tc>
          <w:tcPr>
            <w:tcW w:w="1335" w:type="dxa"/>
          </w:tcPr>
          <w:p w:rsidR="005275D1" w:rsidRDefault="005275D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75D1" w:rsidRPr="00063DF1" w:rsidRDefault="005275D1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BC14A7">
            <w:pPr>
              <w:pStyle w:val="aa"/>
              <w:jc w:val="left"/>
            </w:pPr>
            <w:r>
              <w:t>367.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75D1" w:rsidRDefault="005275D1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  <w:r>
              <w:t xml:space="preserve">Снижение уровня  шума. Снижение уровня  шума </w:t>
            </w:r>
          </w:p>
        </w:tc>
        <w:tc>
          <w:tcPr>
            <w:tcW w:w="1335" w:type="dxa"/>
          </w:tcPr>
          <w:p w:rsidR="005275D1" w:rsidRDefault="005275D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75D1" w:rsidRPr="00063DF1" w:rsidRDefault="005275D1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БРИГАДИР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BC14A7">
            <w:pPr>
              <w:pStyle w:val="aa"/>
              <w:jc w:val="left"/>
            </w:pPr>
            <w:r>
              <w:t>368.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75D1" w:rsidRDefault="005275D1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5275D1" w:rsidRDefault="005275D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75D1" w:rsidRPr="00063DF1" w:rsidRDefault="005275D1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BC14A7">
            <w:pPr>
              <w:pStyle w:val="aa"/>
              <w:jc w:val="left"/>
            </w:pPr>
            <w:r>
              <w:t>369.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75D1" w:rsidRDefault="005275D1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5275D1" w:rsidRDefault="005275D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75D1" w:rsidRPr="00063DF1" w:rsidRDefault="005275D1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Бригада 451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1. "3163 - Сборка  ветрового  стекла, нанесение </w:t>
            </w:r>
            <w:proofErr w:type="spellStart"/>
            <w:r>
              <w:rPr>
                <w:i/>
              </w:rPr>
              <w:t>праймера</w:t>
            </w:r>
            <w:proofErr w:type="spellEnd"/>
            <w:r>
              <w:rPr>
                <w:i/>
              </w:rPr>
              <w:t xml:space="preserve">, сборка уплотнителя рычага РК и КПП, воздухозаборника. </w:t>
            </w:r>
            <w:proofErr w:type="spellStart"/>
            <w:r>
              <w:rPr>
                <w:i/>
              </w:rPr>
              <w:t>Hunter</w:t>
            </w:r>
            <w:proofErr w:type="spellEnd"/>
            <w:r>
              <w:rPr>
                <w:i/>
              </w:rPr>
              <w:t xml:space="preserve"> - Нанесение м</w:t>
            </w:r>
            <w:r>
              <w:rPr>
                <w:i/>
              </w:rPr>
              <w:t>а</w:t>
            </w:r>
            <w:r>
              <w:rPr>
                <w:i/>
              </w:rPr>
              <w:t>стики в пазы уплотнителей ветрового стекла и двери задка, сборка стекла двери задка, стекла боковин крыши</w:t>
            </w:r>
            <w:proofErr w:type="gramStart"/>
            <w:r>
              <w:rPr>
                <w:i/>
              </w:rPr>
              <w:t>. "</w:t>
            </w:r>
            <w:proofErr w:type="gram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370.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371.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2. 3163 - Сборка внутренних замков дверей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372.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E5705D">
            <w:pPr>
              <w:pStyle w:val="aa"/>
              <w:rPr>
                <w:i/>
              </w:rPr>
            </w:pPr>
            <w:r>
              <w:rPr>
                <w:i/>
              </w:rPr>
              <w:t>3. "3163 - Сборка опускных стекол дверей, сборка тяг внутреннего замка</w:t>
            </w:r>
            <w:proofErr w:type="gramStart"/>
            <w:r>
              <w:rPr>
                <w:i/>
              </w:rPr>
              <w:t>."</w:t>
            </w:r>
            <w:proofErr w:type="gramEnd"/>
          </w:p>
        </w:tc>
        <w:tc>
          <w:tcPr>
            <w:tcW w:w="3178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1335" w:type="dxa"/>
          </w:tcPr>
          <w:p w:rsidR="005275D1" w:rsidRDefault="005275D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75D1" w:rsidRPr="00063DF1" w:rsidRDefault="005275D1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373.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4. 3163 - Сборка  педали сцепления  и тормоза, бачок </w:t>
            </w:r>
            <w:proofErr w:type="spellStart"/>
            <w:r>
              <w:rPr>
                <w:i/>
              </w:rPr>
              <w:t>омывателя</w:t>
            </w:r>
            <w:proofErr w:type="spellEnd"/>
            <w:r>
              <w:rPr>
                <w:i/>
              </w:rPr>
              <w:t xml:space="preserve">, крышка </w:t>
            </w:r>
            <w:proofErr w:type="spellStart"/>
            <w:r>
              <w:rPr>
                <w:i/>
              </w:rPr>
              <w:t>мантажного</w:t>
            </w:r>
            <w:proofErr w:type="spellEnd"/>
            <w:r>
              <w:rPr>
                <w:i/>
              </w:rPr>
              <w:t xml:space="preserve"> блока, </w:t>
            </w:r>
            <w:proofErr w:type="spellStart"/>
            <w:r>
              <w:rPr>
                <w:i/>
              </w:rPr>
              <w:t>отопитель</w:t>
            </w:r>
            <w:proofErr w:type="spellEnd"/>
          </w:p>
        </w:tc>
        <w:tc>
          <w:tcPr>
            <w:tcW w:w="3178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1335" w:type="dxa"/>
          </w:tcPr>
          <w:p w:rsidR="005275D1" w:rsidRDefault="005275D1"/>
        </w:tc>
        <w:tc>
          <w:tcPr>
            <w:tcW w:w="2789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374.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375.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5. 3163 - Сборка панели приборов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376.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377.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378.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379.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380.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381.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 xml:space="preserve">6. "3163 - Сборка  рулевой </w:t>
            </w:r>
            <w:proofErr w:type="spellStart"/>
            <w:r>
              <w:rPr>
                <w:i/>
              </w:rPr>
              <w:t>колонки</w:t>
            </w:r>
            <w:proofErr w:type="gramStart"/>
            <w:r>
              <w:rPr>
                <w:i/>
              </w:rPr>
              <w:t>,р</w:t>
            </w:r>
            <w:proofErr w:type="gramEnd"/>
            <w:r>
              <w:rPr>
                <w:i/>
              </w:rPr>
              <w:t>адиатор</w:t>
            </w:r>
            <w:proofErr w:type="spellEnd"/>
            <w:r>
              <w:rPr>
                <w:i/>
              </w:rPr>
              <w:t xml:space="preserve"> охлаждения, вакуумного </w:t>
            </w:r>
            <w:proofErr w:type="spellStart"/>
            <w:r>
              <w:rPr>
                <w:i/>
              </w:rPr>
              <w:t>усилителя,Hunter</w:t>
            </w:r>
            <w:proofErr w:type="spellEnd"/>
            <w:r>
              <w:rPr>
                <w:i/>
              </w:rPr>
              <w:t xml:space="preserve"> - вак</w:t>
            </w:r>
            <w:r>
              <w:rPr>
                <w:i/>
              </w:rPr>
              <w:t>у</w:t>
            </w:r>
            <w:r>
              <w:rPr>
                <w:i/>
              </w:rPr>
              <w:t>умный усилитель, рулевая колонка"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382.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383.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E5705D">
            <w:pPr>
              <w:pStyle w:val="aa"/>
              <w:rPr>
                <w:i/>
              </w:rPr>
            </w:pPr>
            <w:r>
              <w:rPr>
                <w:i/>
              </w:rPr>
              <w:t>7. "Сборка туннеля пола, воздушного фильтра</w:t>
            </w:r>
            <w:proofErr w:type="gramStart"/>
            <w:r>
              <w:rPr>
                <w:i/>
              </w:rPr>
              <w:t xml:space="preserve"> ,</w:t>
            </w:r>
            <w:proofErr w:type="gramEnd"/>
            <w:r>
              <w:rPr>
                <w:i/>
              </w:rPr>
              <w:t xml:space="preserve"> направляющих опускных стекол, бачка ГУР, кронштейн подлокотника, громкоговоритель ""</w:t>
            </w:r>
            <w:proofErr w:type="spellStart"/>
            <w:r>
              <w:rPr>
                <w:i/>
              </w:rPr>
              <w:t>Hunter</w:t>
            </w:r>
            <w:proofErr w:type="spellEnd"/>
            <w:r>
              <w:rPr>
                <w:i/>
              </w:rPr>
              <w:t xml:space="preserve"> - воздушный фильтр, бачок ГУР"</w:t>
            </w:r>
          </w:p>
        </w:tc>
        <w:tc>
          <w:tcPr>
            <w:tcW w:w="3178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1335" w:type="dxa"/>
          </w:tcPr>
          <w:p w:rsidR="005275D1" w:rsidRDefault="005275D1"/>
        </w:tc>
        <w:tc>
          <w:tcPr>
            <w:tcW w:w="2789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384.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385.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8. 3163 - Сборка дуг багажника, обивки крыши, зуммера, кожух рулевой </w:t>
            </w:r>
            <w:proofErr w:type="spellStart"/>
            <w:r>
              <w:rPr>
                <w:i/>
              </w:rPr>
              <w:t>колонки</w:t>
            </w:r>
            <w:proofErr w:type="gramStart"/>
            <w:r>
              <w:rPr>
                <w:i/>
              </w:rPr>
              <w:t>,с</w:t>
            </w:r>
            <w:proofErr w:type="gramEnd"/>
            <w:r>
              <w:rPr>
                <w:i/>
              </w:rPr>
              <w:t>борка</w:t>
            </w:r>
            <w:proofErr w:type="spellEnd"/>
            <w:r>
              <w:rPr>
                <w:i/>
              </w:rPr>
              <w:t xml:space="preserve"> облиц</w:t>
            </w:r>
            <w:r>
              <w:rPr>
                <w:i/>
              </w:rPr>
              <w:t>о</w:t>
            </w:r>
            <w:r>
              <w:rPr>
                <w:i/>
              </w:rPr>
              <w:t>вок зеркал заднего вида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386.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9. 3163 - Сборка обивки дверей, обивок интерьера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387.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388.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10. "3163 - Сборка дополнительного </w:t>
            </w:r>
            <w:proofErr w:type="spellStart"/>
            <w:r>
              <w:rPr>
                <w:i/>
              </w:rPr>
              <w:t>отопителя</w:t>
            </w:r>
            <w:proofErr w:type="spellEnd"/>
            <w:r>
              <w:rPr>
                <w:i/>
              </w:rPr>
              <w:t xml:space="preserve">, сборка наливной горловины, опоры, клапан </w:t>
            </w:r>
            <w:proofErr w:type="spellStart"/>
            <w:r>
              <w:rPr>
                <w:i/>
              </w:rPr>
              <w:t>реци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ркукляции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наклака</w:t>
            </w:r>
            <w:proofErr w:type="spellEnd"/>
            <w:r>
              <w:rPr>
                <w:i/>
              </w:rPr>
              <w:t xml:space="preserve"> ФОНЗ камеры заднего вида </w:t>
            </w:r>
            <w:proofErr w:type="spellStart"/>
            <w:r>
              <w:rPr>
                <w:i/>
              </w:rPr>
              <w:t>Hunter</w:t>
            </w:r>
            <w:proofErr w:type="spellEnd"/>
            <w:r>
              <w:rPr>
                <w:i/>
              </w:rPr>
              <w:t xml:space="preserve"> - Расширительный бачок, крышка люка пола"</w:t>
            </w:r>
          </w:p>
        </w:tc>
        <w:tc>
          <w:tcPr>
            <w:tcW w:w="3178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1335" w:type="dxa"/>
          </w:tcPr>
          <w:p w:rsidR="005275D1" w:rsidRDefault="005275D1"/>
        </w:tc>
        <w:tc>
          <w:tcPr>
            <w:tcW w:w="2789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389.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390.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11. 3163, </w:t>
            </w:r>
            <w:proofErr w:type="spellStart"/>
            <w:r>
              <w:rPr>
                <w:i/>
              </w:rPr>
              <w:t>Hunter</w:t>
            </w:r>
            <w:proofErr w:type="spellEnd"/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Подсборка</w:t>
            </w:r>
            <w:proofErr w:type="spellEnd"/>
            <w:r>
              <w:rPr>
                <w:i/>
              </w:rPr>
              <w:t xml:space="preserve"> бака топливного</w:t>
            </w:r>
          </w:p>
        </w:tc>
        <w:tc>
          <w:tcPr>
            <w:tcW w:w="3178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1335" w:type="dxa"/>
          </w:tcPr>
          <w:p w:rsidR="005275D1" w:rsidRDefault="005275D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75D1" w:rsidRPr="00063DF1" w:rsidRDefault="005275D1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391.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392.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13. Сборка узлов </w:t>
            </w:r>
            <w:proofErr w:type="spellStart"/>
            <w:r>
              <w:rPr>
                <w:i/>
              </w:rPr>
              <w:t>Hunter</w:t>
            </w:r>
            <w:proofErr w:type="spellEnd"/>
            <w:r>
              <w:rPr>
                <w:i/>
              </w:rPr>
              <w:t xml:space="preserve">, сборка </w:t>
            </w:r>
            <w:proofErr w:type="spellStart"/>
            <w:r>
              <w:rPr>
                <w:i/>
              </w:rPr>
              <w:t>крыши</w:t>
            </w:r>
            <w:proofErr w:type="gramStart"/>
            <w:r>
              <w:rPr>
                <w:i/>
              </w:rPr>
              <w:t>,с</w:t>
            </w:r>
            <w:proofErr w:type="gramEnd"/>
            <w:r>
              <w:rPr>
                <w:i/>
              </w:rPr>
              <w:t>борка</w:t>
            </w:r>
            <w:proofErr w:type="spellEnd"/>
            <w:r>
              <w:rPr>
                <w:i/>
              </w:rPr>
              <w:t xml:space="preserve"> двери задка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393.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отдыха.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>дового процесса. Сниж</w:t>
            </w:r>
            <w:r>
              <w:t>е</w:t>
            </w:r>
            <w:r>
              <w:t xml:space="preserve">ние тяжести трудового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394.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отдыха.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>дового процесса. Сниж</w:t>
            </w:r>
            <w:r>
              <w:t>е</w:t>
            </w:r>
            <w:r>
              <w:t xml:space="preserve">ние тяжести трудового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БРИГАДИР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395.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396.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397.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310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33. "Инспекция по кузову </w:t>
            </w:r>
            <w:proofErr w:type="spellStart"/>
            <w:r>
              <w:rPr>
                <w:i/>
              </w:rPr>
              <w:t>Патриот+Хантер</w:t>
            </w:r>
            <w:proofErr w:type="spellEnd"/>
            <w:r>
              <w:rPr>
                <w:i/>
              </w:rPr>
              <w:t xml:space="preserve"> - пр</w:t>
            </w:r>
            <w:r>
              <w:rPr>
                <w:i/>
              </w:rPr>
              <w:t>о</w:t>
            </w:r>
            <w:r>
              <w:rPr>
                <w:i/>
              </w:rPr>
              <w:t>верка прокладки жгутов"</w:t>
            </w:r>
          </w:p>
        </w:tc>
        <w:tc>
          <w:tcPr>
            <w:tcW w:w="3178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1335" w:type="dxa"/>
          </w:tcPr>
          <w:p w:rsidR="005275D1" w:rsidRDefault="005275D1"/>
        </w:tc>
        <w:tc>
          <w:tcPr>
            <w:tcW w:w="2789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398.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E5705D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 xml:space="preserve">34. "Инспекция по кузову </w:t>
            </w:r>
            <w:proofErr w:type="spellStart"/>
            <w:r>
              <w:rPr>
                <w:i/>
              </w:rPr>
              <w:t>Патриот+Хантер</w:t>
            </w:r>
            <w:proofErr w:type="spellEnd"/>
            <w:r>
              <w:rPr>
                <w:i/>
              </w:rPr>
              <w:t xml:space="preserve"> - проверка интерьера, электрооборудования и м</w:t>
            </w:r>
            <w:r>
              <w:rPr>
                <w:i/>
              </w:rPr>
              <w:t>о</w:t>
            </w:r>
            <w:r>
              <w:rPr>
                <w:i/>
              </w:rPr>
              <w:t>то</w:t>
            </w:r>
            <w:r>
              <w:rPr>
                <w:i/>
              </w:rPr>
              <w:t>р</w:t>
            </w:r>
            <w:r>
              <w:rPr>
                <w:i/>
              </w:rPr>
              <w:t>ного отсека"</w:t>
            </w:r>
          </w:p>
        </w:tc>
        <w:tc>
          <w:tcPr>
            <w:tcW w:w="3178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1335" w:type="dxa"/>
          </w:tcPr>
          <w:p w:rsidR="005275D1" w:rsidRDefault="005275D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75D1" w:rsidRPr="00063DF1" w:rsidRDefault="005275D1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399.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75D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75D1" w:rsidRPr="00BC14A7" w:rsidRDefault="005275D1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Инспекция по кузову </w:t>
            </w:r>
            <w:proofErr w:type="spellStart"/>
            <w:r>
              <w:rPr>
                <w:i/>
              </w:rPr>
              <w:t>Патриот+Хантер</w:t>
            </w:r>
            <w:proofErr w:type="spellEnd"/>
            <w:r>
              <w:rPr>
                <w:i/>
              </w:rPr>
              <w:t xml:space="preserve"> - </w:t>
            </w:r>
            <w:proofErr w:type="spellStart"/>
            <w:r>
              <w:rPr>
                <w:i/>
              </w:rPr>
              <w:t>Quality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coach</w:t>
            </w:r>
            <w:proofErr w:type="spellEnd"/>
          </w:p>
        </w:tc>
        <w:tc>
          <w:tcPr>
            <w:tcW w:w="3178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75D1" w:rsidRDefault="005275D1" w:rsidP="00DB70BA">
            <w:pPr>
              <w:pStyle w:val="aa"/>
            </w:pPr>
          </w:p>
        </w:tc>
        <w:tc>
          <w:tcPr>
            <w:tcW w:w="1335" w:type="dxa"/>
          </w:tcPr>
          <w:p w:rsidR="005275D1" w:rsidRDefault="005275D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75D1" w:rsidRPr="00063DF1" w:rsidRDefault="005275D1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75D1" w:rsidRPr="00063DF1" w:rsidRDefault="005275D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400.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730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Уборка и вывоз мусора в Производство сборки и сдачи автомобилей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404. Грузчик (0450)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405. Грузчик (0430)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406. Грузчик (0430)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407. Грузчик (0430)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408. Грузчик (0450)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>Снижение тяжести тр</w:t>
            </w:r>
            <w:r>
              <w:t>у</w:t>
            </w:r>
            <w:r>
              <w:lastRenderedPageBreak/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 xml:space="preserve">Производство сборки и сдачи </w:t>
            </w:r>
            <w:r>
              <w:lastRenderedPageBreak/>
              <w:t>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409. Грузчик (0450)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760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 xml:space="preserve">410. Подсобный рабочий </w:t>
            </w:r>
            <w:proofErr w:type="gramStart"/>
            <w:r>
              <w:t xml:space="preserve">( </w:t>
            </w:r>
            <w:proofErr w:type="gramEnd"/>
            <w:r>
              <w:t>на воротах)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411. Подсобный рабочий (на воротах)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950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Учет деталей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421. Грузчик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422. Грузчик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Сдача узлов в з/ч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423. Грузчик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Бригада 120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Вывоз собранных узлов с </w:t>
            </w:r>
            <w:proofErr w:type="spellStart"/>
            <w:r>
              <w:rPr>
                <w:i/>
              </w:rPr>
              <w:t>подсборки</w:t>
            </w:r>
            <w:proofErr w:type="spellEnd"/>
            <w:r>
              <w:rPr>
                <w:i/>
              </w:rPr>
              <w:t xml:space="preserve"> на конвейер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425. Грузчик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426. Грузчик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111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Окрасочное </w:t>
            </w:r>
            <w:proofErr w:type="spellStart"/>
            <w:r>
              <w:rPr>
                <w:i/>
              </w:rPr>
              <w:t>производствоуск</w:t>
            </w:r>
            <w:proofErr w:type="spellEnd"/>
            <w:r>
              <w:rPr>
                <w:i/>
              </w:rPr>
              <w:t xml:space="preserve"> грузового отс</w:t>
            </w:r>
            <w:r>
              <w:rPr>
                <w:i/>
              </w:rPr>
              <w:t>е</w:t>
            </w:r>
            <w:r>
              <w:rPr>
                <w:i/>
              </w:rPr>
              <w:t>к</w:t>
            </w:r>
            <w:proofErr w:type="gramStart"/>
            <w:r>
              <w:rPr>
                <w:i/>
              </w:rPr>
              <w:t>а(</w:t>
            </w:r>
            <w:proofErr w:type="gramEnd"/>
            <w:r>
              <w:rPr>
                <w:i/>
              </w:rPr>
              <w:t xml:space="preserve">ГО), калибровка, </w:t>
            </w:r>
            <w:proofErr w:type="spellStart"/>
            <w:r>
              <w:rPr>
                <w:i/>
              </w:rPr>
              <w:t>сбрка</w:t>
            </w:r>
            <w:proofErr w:type="spellEnd"/>
            <w:r>
              <w:rPr>
                <w:i/>
              </w:rPr>
              <w:t xml:space="preserve"> заднего борта, уст</w:t>
            </w:r>
            <w:r>
              <w:rPr>
                <w:i/>
              </w:rPr>
              <w:t>а</w:t>
            </w:r>
            <w:r>
              <w:rPr>
                <w:i/>
              </w:rPr>
              <w:t>новка поддона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427.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Шум: Применение средств </w:t>
            </w:r>
            <w:proofErr w:type="spellStart"/>
            <w:r>
              <w:t>звук</w:t>
            </w:r>
            <w:r>
              <w:t>О</w:t>
            </w:r>
            <w:r>
              <w:t>красочное</w:t>
            </w:r>
            <w:proofErr w:type="spellEnd"/>
            <w:r>
              <w:t xml:space="preserve"> </w:t>
            </w:r>
            <w:proofErr w:type="spellStart"/>
            <w:r>
              <w:t>производствооглощ</w:t>
            </w:r>
            <w:r>
              <w:t>е</w:t>
            </w:r>
            <w:r>
              <w:t>ния</w:t>
            </w:r>
            <w:proofErr w:type="spellEnd"/>
            <w:r>
              <w:t>.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428.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Шум: Применение средств </w:t>
            </w:r>
            <w:proofErr w:type="spellStart"/>
            <w:r>
              <w:t>звук</w:t>
            </w:r>
            <w:r>
              <w:t>О</w:t>
            </w:r>
            <w:r>
              <w:t>красочное</w:t>
            </w:r>
            <w:proofErr w:type="spellEnd"/>
            <w:r>
              <w:t xml:space="preserve"> </w:t>
            </w:r>
            <w:proofErr w:type="spellStart"/>
            <w:r>
              <w:t>производствооглощ</w:t>
            </w:r>
            <w:r>
              <w:t>е</w:t>
            </w:r>
            <w:r>
              <w:t>ния</w:t>
            </w:r>
            <w:proofErr w:type="spellEnd"/>
            <w:r>
              <w:t>.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Перемещение ГО по стендам, калибровка </w:t>
            </w:r>
            <w:proofErr w:type="spellStart"/>
            <w:r>
              <w:rPr>
                <w:i/>
              </w:rPr>
              <w:t>отв</w:t>
            </w:r>
            <w:r>
              <w:rPr>
                <w:i/>
              </w:rPr>
              <w:t>е</w:t>
            </w:r>
            <w:r>
              <w:rPr>
                <w:i/>
              </w:rPr>
              <w:t>ремонтная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службатий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подт</w:t>
            </w:r>
            <w:proofErr w:type="spellEnd"/>
            <w:r>
              <w:rPr>
                <w:i/>
              </w:rPr>
              <w:t xml:space="preserve"> фартуки, устано</w:t>
            </w:r>
            <w:r>
              <w:rPr>
                <w:i/>
              </w:rPr>
              <w:t>в</w:t>
            </w:r>
            <w:r>
              <w:rPr>
                <w:i/>
              </w:rPr>
              <w:t xml:space="preserve">ка дуг </w:t>
            </w:r>
            <w:proofErr w:type="spellStart"/>
            <w:r>
              <w:rPr>
                <w:i/>
              </w:rPr>
              <w:t>безОкрасочное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производствоасности</w:t>
            </w:r>
            <w:proofErr w:type="spell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429.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Шум: Применение средств </w:t>
            </w:r>
            <w:proofErr w:type="spellStart"/>
            <w:r>
              <w:t>звук</w:t>
            </w:r>
            <w:r>
              <w:t>О</w:t>
            </w:r>
            <w:r>
              <w:t>красочное</w:t>
            </w:r>
            <w:proofErr w:type="spellEnd"/>
            <w:r>
              <w:t xml:space="preserve"> </w:t>
            </w:r>
            <w:proofErr w:type="spellStart"/>
            <w:r>
              <w:t>производствооглощ</w:t>
            </w:r>
            <w:r>
              <w:t>е</w:t>
            </w:r>
            <w:r>
              <w:t>ния</w:t>
            </w:r>
            <w:proofErr w:type="spellEnd"/>
            <w:r>
              <w:t>.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Бригада 131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Установка задних фонарей, установка проводки камеры заднего вида, облицовка порога пола.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430.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Установка  накладок, панелей ГО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431.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Установка крышки ГО; установка и </w:t>
            </w:r>
            <w:proofErr w:type="spellStart"/>
            <w:r>
              <w:rPr>
                <w:i/>
              </w:rPr>
              <w:t>подсборка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молдингов</w:t>
            </w:r>
            <w:proofErr w:type="spellEnd"/>
            <w:r>
              <w:rPr>
                <w:i/>
              </w:rPr>
              <w:t>, фартуков; отправка на стенды; о</w:t>
            </w:r>
            <w:r>
              <w:rPr>
                <w:i/>
              </w:rPr>
              <w:t>т</w:t>
            </w:r>
            <w:r>
              <w:rPr>
                <w:i/>
              </w:rPr>
              <w:t>правка на склад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432.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433.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151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Сборка рамы ветрового окна, калибровка </w:t>
            </w:r>
            <w:proofErr w:type="gramStart"/>
            <w:r>
              <w:rPr>
                <w:i/>
              </w:rPr>
              <w:t>резьб</w:t>
            </w:r>
            <w:r>
              <w:rPr>
                <w:i/>
              </w:rPr>
              <w:t>о</w:t>
            </w:r>
            <w:r>
              <w:rPr>
                <w:i/>
              </w:rPr>
              <w:t>вых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отверемонтная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службатий</w:t>
            </w:r>
            <w:proofErr w:type="spellEnd"/>
            <w:r>
              <w:rPr>
                <w:i/>
              </w:rPr>
              <w:t xml:space="preserve"> в раме ветров</w:t>
            </w:r>
            <w:r>
              <w:rPr>
                <w:i/>
              </w:rPr>
              <w:t>о</w:t>
            </w:r>
            <w:r>
              <w:rPr>
                <w:i/>
              </w:rPr>
              <w:t>го окна.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434.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Шум: Применение средств </w:t>
            </w:r>
            <w:proofErr w:type="spellStart"/>
            <w:r>
              <w:t>звук</w:t>
            </w:r>
            <w:r>
              <w:t>О</w:t>
            </w:r>
            <w:r>
              <w:t>красочное</w:t>
            </w:r>
            <w:proofErr w:type="spellEnd"/>
            <w:r>
              <w:t xml:space="preserve"> </w:t>
            </w:r>
            <w:proofErr w:type="spellStart"/>
            <w:r>
              <w:t>производствооглощ</w:t>
            </w:r>
            <w:r>
              <w:t>е</w:t>
            </w:r>
            <w:r>
              <w:t>ния</w:t>
            </w:r>
            <w:proofErr w:type="spellEnd"/>
            <w:r>
              <w:t>.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Сборка надставок дверей.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435.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Шум: Применение средств </w:t>
            </w:r>
            <w:proofErr w:type="spellStart"/>
            <w:r>
              <w:t>звук</w:t>
            </w:r>
            <w:r>
              <w:t>О</w:t>
            </w:r>
            <w:r>
              <w:t>красочное</w:t>
            </w:r>
            <w:proofErr w:type="spellEnd"/>
            <w:r>
              <w:t xml:space="preserve"> </w:t>
            </w:r>
            <w:proofErr w:type="spellStart"/>
            <w:r>
              <w:t>производствооглощ</w:t>
            </w:r>
            <w:r>
              <w:t>е</w:t>
            </w:r>
            <w:r>
              <w:t>ния</w:t>
            </w:r>
            <w:proofErr w:type="spellEnd"/>
            <w:r>
              <w:t>.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Нанесение клея на уплотнители дверей, </w:t>
            </w:r>
            <w:proofErr w:type="spellStart"/>
            <w:r>
              <w:rPr>
                <w:i/>
              </w:rPr>
              <w:t>шумоиз</w:t>
            </w:r>
            <w:r>
              <w:rPr>
                <w:i/>
              </w:rPr>
              <w:t>о</w:t>
            </w:r>
            <w:r>
              <w:rPr>
                <w:i/>
              </w:rPr>
              <w:t>ляционные</w:t>
            </w:r>
            <w:proofErr w:type="spellEnd"/>
            <w:r>
              <w:rPr>
                <w:i/>
              </w:rPr>
              <w:t xml:space="preserve"> обивки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436.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110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Отпуск, отправка салазок в сварочное произво</w:t>
            </w:r>
            <w:r>
              <w:rPr>
                <w:i/>
              </w:rPr>
              <w:t>д</w:t>
            </w:r>
            <w:r>
              <w:rPr>
                <w:i/>
              </w:rPr>
              <w:t>ство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437. Грузчик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Прием с окраски и отправка рам на сборочный конвейер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438. Стропальщик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439. Стропальщик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440. Стропальщик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04302 - Бригада 211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1. </w:t>
            </w:r>
            <w:proofErr w:type="gramStart"/>
            <w:r>
              <w:rPr>
                <w:i/>
              </w:rPr>
              <w:t>Окрасочное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производствоуск</w:t>
            </w:r>
            <w:proofErr w:type="spellEnd"/>
            <w:r>
              <w:rPr>
                <w:i/>
              </w:rPr>
              <w:t xml:space="preserve"> кузова, снять и переместить капот, подготовка уплотнителя дверей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449.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2.1. Демонтаж капота, демонтаж перегородки. Комплектация и укладка </w:t>
            </w:r>
            <w:proofErr w:type="spellStart"/>
            <w:r>
              <w:rPr>
                <w:i/>
              </w:rPr>
              <w:t>термо-шумоизоляции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пола,Установка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фанеры</w:t>
            </w:r>
            <w:proofErr w:type="gramStart"/>
            <w:r>
              <w:rPr>
                <w:i/>
              </w:rPr>
              <w:t>.П</w:t>
            </w:r>
            <w:proofErr w:type="gramEnd"/>
            <w:r>
              <w:rPr>
                <w:i/>
              </w:rPr>
              <w:t>ереместить</w:t>
            </w:r>
            <w:proofErr w:type="spellEnd"/>
            <w:r>
              <w:rPr>
                <w:i/>
              </w:rPr>
              <w:t xml:space="preserve"> и ул</w:t>
            </w:r>
            <w:r>
              <w:rPr>
                <w:i/>
              </w:rPr>
              <w:t>о</w:t>
            </w:r>
            <w:r>
              <w:rPr>
                <w:i/>
              </w:rPr>
              <w:t xml:space="preserve">жить на кузов </w:t>
            </w:r>
            <w:proofErr w:type="spellStart"/>
            <w:r>
              <w:rPr>
                <w:i/>
              </w:rPr>
              <w:t>линолеум.Установка</w:t>
            </w:r>
            <w:proofErr w:type="spellEnd"/>
            <w:r>
              <w:rPr>
                <w:i/>
              </w:rPr>
              <w:t xml:space="preserve"> жёсткого поручня кабины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BC14A7">
            <w:pPr>
              <w:pStyle w:val="aa"/>
              <w:jc w:val="left"/>
            </w:pPr>
            <w:r>
              <w:t>450.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D36F42" w:rsidRDefault="00D36F42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D36F42" w:rsidRDefault="00D36F42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D36F42" w:rsidRPr="00063DF1" w:rsidRDefault="00D36F42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BC14A7">
            <w:pPr>
              <w:pStyle w:val="aa"/>
              <w:jc w:val="left"/>
            </w:pPr>
            <w:r>
              <w:t>451.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D36F42" w:rsidRDefault="00D36F42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D36F42" w:rsidRDefault="00D36F42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D36F42" w:rsidRPr="00063DF1" w:rsidRDefault="00D36F42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E5705D">
            <w:pPr>
              <w:pStyle w:val="aa"/>
              <w:rPr>
                <w:i/>
              </w:rPr>
            </w:pPr>
            <w:r>
              <w:rPr>
                <w:i/>
              </w:rPr>
              <w:t>2.2. Калибровка резьбовых отверстий.</w:t>
            </w:r>
          </w:p>
        </w:tc>
        <w:tc>
          <w:tcPr>
            <w:tcW w:w="3178" w:type="dxa"/>
            <w:vAlign w:val="center"/>
          </w:tcPr>
          <w:p w:rsidR="00D36F42" w:rsidRDefault="00D36F42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</w:p>
        </w:tc>
        <w:tc>
          <w:tcPr>
            <w:tcW w:w="1335" w:type="dxa"/>
          </w:tcPr>
          <w:p w:rsidR="00D36F42" w:rsidRDefault="00D36F42"/>
        </w:tc>
        <w:tc>
          <w:tcPr>
            <w:tcW w:w="2789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452.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453.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3.1. Установка стеклоочистителя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454.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3.2. Установка педали акселератора, Установка троса </w:t>
            </w:r>
            <w:proofErr w:type="spellStart"/>
            <w:r>
              <w:rPr>
                <w:i/>
              </w:rPr>
              <w:t>акселератора</w:t>
            </w:r>
            <w:proofErr w:type="gramStart"/>
            <w:r>
              <w:rPr>
                <w:i/>
              </w:rPr>
              <w:t>.У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левого против</w:t>
            </w:r>
            <w:r>
              <w:rPr>
                <w:i/>
              </w:rPr>
              <w:t>о</w:t>
            </w:r>
            <w:r>
              <w:rPr>
                <w:i/>
              </w:rPr>
              <w:t>солнечного козырька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455.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3.3. Установка ручек и замков дверей, гибких п</w:t>
            </w:r>
            <w:r>
              <w:rPr>
                <w:i/>
              </w:rPr>
              <w:t>о</w:t>
            </w:r>
            <w:r>
              <w:rPr>
                <w:i/>
              </w:rPr>
              <w:t>ручней  Установка винтов крепления номерного знака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456.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457.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3.4. Установить </w:t>
            </w:r>
            <w:proofErr w:type="spellStart"/>
            <w:r>
              <w:rPr>
                <w:i/>
              </w:rPr>
              <w:t>шумоизоляцию</w:t>
            </w:r>
            <w:proofErr w:type="spellEnd"/>
            <w:r>
              <w:rPr>
                <w:i/>
              </w:rPr>
              <w:t xml:space="preserve"> крыши салона, кабины, ш/из передка, </w:t>
            </w:r>
            <w:proofErr w:type="spellStart"/>
            <w:r>
              <w:rPr>
                <w:i/>
              </w:rPr>
              <w:t>капота</w:t>
            </w:r>
            <w:proofErr w:type="gramStart"/>
            <w:r>
              <w:rPr>
                <w:i/>
              </w:rPr>
              <w:t>.У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фикс</w:t>
            </w:r>
            <w:r>
              <w:rPr>
                <w:i/>
              </w:rPr>
              <w:t>а</w:t>
            </w:r>
            <w:r>
              <w:rPr>
                <w:i/>
              </w:rPr>
              <w:t>тора и ограничителя двери задка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BC14A7">
            <w:pPr>
              <w:pStyle w:val="aa"/>
              <w:jc w:val="left"/>
            </w:pPr>
            <w:r>
              <w:lastRenderedPageBreak/>
              <w:t>458.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D36F42" w:rsidRDefault="00D36F42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D36F42" w:rsidRDefault="00D36F42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D36F42" w:rsidRPr="00063DF1" w:rsidRDefault="00D36F42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BC14A7">
            <w:pPr>
              <w:pStyle w:val="aa"/>
              <w:jc w:val="left"/>
            </w:pPr>
            <w:r>
              <w:t>459.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D36F42" w:rsidRDefault="00D36F42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D36F42" w:rsidRDefault="00D36F42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D36F42" w:rsidRPr="00063DF1" w:rsidRDefault="00D36F42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4.1. Установка  поворотных форточек передних </w:t>
            </w:r>
            <w:proofErr w:type="spellStart"/>
            <w:r>
              <w:rPr>
                <w:i/>
              </w:rPr>
              <w:t>дверей</w:t>
            </w:r>
            <w:proofErr w:type="gramStart"/>
            <w:r>
              <w:rPr>
                <w:i/>
              </w:rPr>
              <w:t>.У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стеклоподъёмника.Установка</w:t>
            </w:r>
            <w:proofErr w:type="spellEnd"/>
            <w:r>
              <w:rPr>
                <w:i/>
              </w:rPr>
              <w:t xml:space="preserve"> кронштейна и хомута крепления адсорбера.</w:t>
            </w:r>
          </w:p>
        </w:tc>
        <w:tc>
          <w:tcPr>
            <w:tcW w:w="3178" w:type="dxa"/>
            <w:vAlign w:val="center"/>
          </w:tcPr>
          <w:p w:rsidR="00D36F42" w:rsidRDefault="00D36F42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</w:p>
        </w:tc>
        <w:tc>
          <w:tcPr>
            <w:tcW w:w="1335" w:type="dxa"/>
          </w:tcPr>
          <w:p w:rsidR="00D36F42" w:rsidRDefault="00D36F42"/>
        </w:tc>
        <w:tc>
          <w:tcPr>
            <w:tcW w:w="2789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460.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461.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4.2. Крепление настила пола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462.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4.3. Промазка и нарезка уплотнителя стёкол </w:t>
            </w:r>
            <w:proofErr w:type="spellStart"/>
            <w:r>
              <w:rPr>
                <w:i/>
              </w:rPr>
              <w:t>с</w:t>
            </w:r>
            <w:r>
              <w:rPr>
                <w:i/>
              </w:rPr>
              <w:t>а</w:t>
            </w:r>
            <w:r>
              <w:rPr>
                <w:i/>
              </w:rPr>
              <w:t>лона</w:t>
            </w:r>
            <w:proofErr w:type="gramStart"/>
            <w:r>
              <w:rPr>
                <w:i/>
              </w:rPr>
              <w:t>.Н</w:t>
            </w:r>
            <w:proofErr w:type="gramEnd"/>
            <w:r>
              <w:rPr>
                <w:i/>
              </w:rPr>
              <w:t>арезка</w:t>
            </w:r>
            <w:proofErr w:type="spellEnd"/>
            <w:r>
              <w:rPr>
                <w:i/>
              </w:rPr>
              <w:t xml:space="preserve"> замка для уплотнителя кабины и </w:t>
            </w:r>
            <w:proofErr w:type="spellStart"/>
            <w:r>
              <w:rPr>
                <w:i/>
              </w:rPr>
              <w:t>салона.Установка</w:t>
            </w:r>
            <w:proofErr w:type="spellEnd"/>
            <w:r>
              <w:rPr>
                <w:i/>
              </w:rPr>
              <w:t xml:space="preserve"> стёкол салона</w:t>
            </w:r>
          </w:p>
        </w:tc>
        <w:tc>
          <w:tcPr>
            <w:tcW w:w="3178" w:type="dxa"/>
            <w:vAlign w:val="center"/>
          </w:tcPr>
          <w:p w:rsidR="00D36F42" w:rsidRDefault="00D36F42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</w:p>
        </w:tc>
        <w:tc>
          <w:tcPr>
            <w:tcW w:w="1335" w:type="dxa"/>
          </w:tcPr>
          <w:p w:rsidR="00D36F42" w:rsidRDefault="00D36F42"/>
        </w:tc>
        <w:tc>
          <w:tcPr>
            <w:tcW w:w="2789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463.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>Снижение тяжести тр</w:t>
            </w:r>
            <w:r>
              <w:t>у</w:t>
            </w:r>
            <w:r>
              <w:lastRenderedPageBreak/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 xml:space="preserve">Производство сборки и сдачи </w:t>
            </w:r>
            <w:r>
              <w:lastRenderedPageBreak/>
              <w:t>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464.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E5705D">
            <w:pPr>
              <w:pStyle w:val="aa"/>
              <w:rPr>
                <w:i/>
              </w:rPr>
            </w:pPr>
            <w:r>
              <w:rPr>
                <w:i/>
              </w:rPr>
              <w:t>5.1. Установка стеклоподъёмника. Установка  наружных зеркал</w:t>
            </w:r>
          </w:p>
        </w:tc>
        <w:tc>
          <w:tcPr>
            <w:tcW w:w="3178" w:type="dxa"/>
            <w:vAlign w:val="center"/>
          </w:tcPr>
          <w:p w:rsidR="00D36F42" w:rsidRDefault="00D36F42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</w:p>
        </w:tc>
        <w:tc>
          <w:tcPr>
            <w:tcW w:w="1335" w:type="dxa"/>
          </w:tcPr>
          <w:p w:rsidR="00D36F42" w:rsidRDefault="00D36F42"/>
        </w:tc>
        <w:tc>
          <w:tcPr>
            <w:tcW w:w="2789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BC14A7">
            <w:pPr>
              <w:pStyle w:val="aa"/>
              <w:jc w:val="left"/>
            </w:pPr>
            <w:r>
              <w:t>465.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D36F42" w:rsidRDefault="00D36F42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</w:t>
            </w:r>
            <w:proofErr w:type="gramStart"/>
            <w:r>
              <w:t xml:space="preserve"> .</w:t>
            </w:r>
            <w:proofErr w:type="gramEnd"/>
            <w:r>
              <w:t xml:space="preserve"> Применение средств звукопогл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>ние уровня  шума. Сн</w:t>
            </w:r>
            <w:r>
              <w:t>и</w:t>
            </w:r>
            <w:r>
              <w:t xml:space="preserve">жение уровня  шума </w:t>
            </w:r>
          </w:p>
        </w:tc>
        <w:tc>
          <w:tcPr>
            <w:tcW w:w="1335" w:type="dxa"/>
          </w:tcPr>
          <w:p w:rsidR="00D36F42" w:rsidRDefault="00D36F42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D36F42" w:rsidRPr="00063DF1" w:rsidRDefault="00D36F42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BC14A7">
            <w:pPr>
              <w:pStyle w:val="aa"/>
              <w:jc w:val="left"/>
            </w:pPr>
            <w:r>
              <w:t>466.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D36F42" w:rsidRDefault="00D36F42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</w:t>
            </w:r>
            <w:proofErr w:type="gramStart"/>
            <w:r>
              <w:t xml:space="preserve"> .</w:t>
            </w:r>
            <w:proofErr w:type="gramEnd"/>
            <w:r>
              <w:t xml:space="preserve"> Применение средств звукопогл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>ние уровня  шума. Сн</w:t>
            </w:r>
            <w:r>
              <w:t>и</w:t>
            </w:r>
            <w:r>
              <w:t xml:space="preserve">жение уровня  шума </w:t>
            </w:r>
          </w:p>
        </w:tc>
        <w:tc>
          <w:tcPr>
            <w:tcW w:w="1335" w:type="dxa"/>
          </w:tcPr>
          <w:p w:rsidR="00D36F42" w:rsidRDefault="00D36F42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D36F42" w:rsidRPr="00063DF1" w:rsidRDefault="00D36F42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5.2. Укладка </w:t>
            </w:r>
            <w:proofErr w:type="spellStart"/>
            <w:r>
              <w:rPr>
                <w:i/>
              </w:rPr>
              <w:t>линолеума</w:t>
            </w:r>
            <w:proofErr w:type="gramStart"/>
            <w:r>
              <w:rPr>
                <w:i/>
              </w:rPr>
              <w:t>.У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сепаратора</w:t>
            </w:r>
          </w:p>
        </w:tc>
        <w:tc>
          <w:tcPr>
            <w:tcW w:w="3178" w:type="dxa"/>
            <w:vAlign w:val="center"/>
          </w:tcPr>
          <w:p w:rsidR="00D36F42" w:rsidRDefault="00D36F42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</w:p>
        </w:tc>
        <w:tc>
          <w:tcPr>
            <w:tcW w:w="1335" w:type="dxa"/>
          </w:tcPr>
          <w:p w:rsidR="00D36F42" w:rsidRDefault="00D36F42"/>
        </w:tc>
        <w:tc>
          <w:tcPr>
            <w:tcW w:w="2789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BC14A7">
            <w:pPr>
              <w:pStyle w:val="aa"/>
              <w:jc w:val="left"/>
            </w:pPr>
            <w:r>
              <w:t>467.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D36F42" w:rsidRDefault="00D36F42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D36F42" w:rsidRDefault="00D36F42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D36F42" w:rsidRPr="00063DF1" w:rsidRDefault="00D36F42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BC14A7">
            <w:pPr>
              <w:pStyle w:val="aa"/>
              <w:jc w:val="left"/>
            </w:pPr>
            <w:r>
              <w:t>468.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D36F42" w:rsidRDefault="00D36F42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D36F42" w:rsidRDefault="00D36F42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D36F42" w:rsidRPr="00063DF1" w:rsidRDefault="00D36F42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E5705D">
            <w:pPr>
              <w:pStyle w:val="aa"/>
              <w:rPr>
                <w:i/>
              </w:rPr>
            </w:pPr>
            <w:r>
              <w:rPr>
                <w:i/>
              </w:rPr>
              <w:t>5.3. Сборка, транспортировка и установка ве</w:t>
            </w:r>
            <w:r>
              <w:rPr>
                <w:i/>
              </w:rPr>
              <w:t>т</w:t>
            </w:r>
            <w:r>
              <w:rPr>
                <w:i/>
              </w:rPr>
              <w:t>рового окна</w:t>
            </w:r>
          </w:p>
        </w:tc>
        <w:tc>
          <w:tcPr>
            <w:tcW w:w="3178" w:type="dxa"/>
            <w:vAlign w:val="center"/>
          </w:tcPr>
          <w:p w:rsidR="00D36F42" w:rsidRDefault="00D36F42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</w:p>
        </w:tc>
        <w:tc>
          <w:tcPr>
            <w:tcW w:w="1335" w:type="dxa"/>
          </w:tcPr>
          <w:p w:rsidR="00D36F42" w:rsidRDefault="00D36F42"/>
        </w:tc>
        <w:tc>
          <w:tcPr>
            <w:tcW w:w="2789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469.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 xml:space="preserve">Производство сборки и сдачи автомобилей, дирекция по </w:t>
            </w:r>
            <w:r>
              <w:lastRenderedPageBreak/>
              <w:t>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6.1. Промазка проёма дверей клеем. Приклейка уплотнителя дверей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470.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471.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6.2. Установка форточки салона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472.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6.3. Установка основного кабина жгута пров</w:t>
            </w:r>
            <w:r>
              <w:rPr>
                <w:i/>
              </w:rPr>
              <w:t>о</w:t>
            </w:r>
            <w:r>
              <w:rPr>
                <w:i/>
              </w:rPr>
              <w:t xml:space="preserve">дов, жгута проводов </w:t>
            </w:r>
            <w:proofErr w:type="spellStart"/>
            <w:r>
              <w:rPr>
                <w:i/>
              </w:rPr>
              <w:t>КМПСУД</w:t>
            </w:r>
            <w:proofErr w:type="gramStart"/>
            <w:r>
              <w:rPr>
                <w:i/>
              </w:rPr>
              <w:t>,Н</w:t>
            </w:r>
            <w:proofErr w:type="gramEnd"/>
            <w:r>
              <w:rPr>
                <w:i/>
              </w:rPr>
              <w:t>анесение</w:t>
            </w:r>
            <w:proofErr w:type="spellEnd"/>
            <w:r>
              <w:rPr>
                <w:i/>
              </w:rPr>
              <w:t xml:space="preserve"> м</w:t>
            </w:r>
            <w:r>
              <w:rPr>
                <w:i/>
              </w:rPr>
              <w:t>а</w:t>
            </w:r>
            <w:r>
              <w:rPr>
                <w:i/>
              </w:rPr>
              <w:t xml:space="preserve">стики в </w:t>
            </w:r>
            <w:proofErr w:type="spellStart"/>
            <w:r>
              <w:rPr>
                <w:i/>
              </w:rPr>
              <w:t>отверемонтная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службатие</w:t>
            </w:r>
            <w:proofErr w:type="spellEnd"/>
            <w:r>
              <w:rPr>
                <w:i/>
              </w:rPr>
              <w:t xml:space="preserve"> уплотнит</w:t>
            </w:r>
            <w:r>
              <w:rPr>
                <w:i/>
              </w:rPr>
              <w:t>е</w:t>
            </w:r>
            <w:r>
              <w:rPr>
                <w:i/>
              </w:rPr>
              <w:t xml:space="preserve">ля трубки сцепления  Установка жгута проводов по салону кузова, трубок </w:t>
            </w:r>
            <w:proofErr w:type="spellStart"/>
            <w:r>
              <w:rPr>
                <w:i/>
              </w:rPr>
              <w:t>гидрокорректора</w:t>
            </w:r>
            <w:proofErr w:type="spell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BC14A7">
            <w:pPr>
              <w:pStyle w:val="aa"/>
              <w:jc w:val="left"/>
            </w:pPr>
            <w:r>
              <w:t>473.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D36F42" w:rsidRDefault="00D36F42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</w:t>
            </w:r>
            <w:proofErr w:type="gramStart"/>
            <w:r>
              <w:t xml:space="preserve"> .</w:t>
            </w:r>
            <w:proofErr w:type="gramEnd"/>
            <w:r>
              <w:t xml:space="preserve"> Применение средств звукопогл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>ние уровня  шума. Сн</w:t>
            </w:r>
            <w:r>
              <w:t>и</w:t>
            </w:r>
            <w:r>
              <w:t xml:space="preserve">жение уровня  шума </w:t>
            </w:r>
          </w:p>
        </w:tc>
        <w:tc>
          <w:tcPr>
            <w:tcW w:w="1335" w:type="dxa"/>
          </w:tcPr>
          <w:p w:rsidR="00D36F42" w:rsidRDefault="00D36F42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D36F42" w:rsidRPr="00063DF1" w:rsidRDefault="00D36F42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BC14A7">
            <w:pPr>
              <w:pStyle w:val="aa"/>
              <w:jc w:val="left"/>
            </w:pPr>
            <w:r>
              <w:t>474.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D36F42" w:rsidRDefault="00D36F42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</w:t>
            </w:r>
            <w:proofErr w:type="gramStart"/>
            <w:r>
              <w:t xml:space="preserve"> .</w:t>
            </w:r>
            <w:proofErr w:type="gramEnd"/>
            <w:r>
              <w:t xml:space="preserve"> Применение средств звукопогл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>ние уровня  шума. Сн</w:t>
            </w:r>
            <w:r>
              <w:t>и</w:t>
            </w:r>
            <w:r>
              <w:t xml:space="preserve">жение уровня  шума </w:t>
            </w:r>
          </w:p>
        </w:tc>
        <w:tc>
          <w:tcPr>
            <w:tcW w:w="1335" w:type="dxa"/>
          </w:tcPr>
          <w:p w:rsidR="00D36F42" w:rsidRDefault="00D36F42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D36F42" w:rsidRPr="00063DF1" w:rsidRDefault="00D36F42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>Снижение тяжести тр</w:t>
            </w:r>
            <w:r>
              <w:t>у</w:t>
            </w:r>
            <w:r>
              <w:lastRenderedPageBreak/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 xml:space="preserve">Производство сборки и сдачи </w:t>
            </w:r>
            <w:r>
              <w:lastRenderedPageBreak/>
              <w:t>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BC14A7">
            <w:pPr>
              <w:pStyle w:val="aa"/>
              <w:jc w:val="left"/>
            </w:pPr>
            <w:r>
              <w:lastRenderedPageBreak/>
              <w:t>475.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D36F42" w:rsidRDefault="00D36F42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</w:t>
            </w:r>
            <w:proofErr w:type="gramStart"/>
            <w:r>
              <w:t xml:space="preserve"> .</w:t>
            </w:r>
            <w:proofErr w:type="gramEnd"/>
            <w:r>
              <w:t xml:space="preserve"> Применение средств звукопогл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>ние уровня  шума. Сн</w:t>
            </w:r>
            <w:r>
              <w:t>и</w:t>
            </w:r>
            <w:r>
              <w:t xml:space="preserve">жение уровня  шума </w:t>
            </w:r>
          </w:p>
        </w:tc>
        <w:tc>
          <w:tcPr>
            <w:tcW w:w="1335" w:type="dxa"/>
          </w:tcPr>
          <w:p w:rsidR="00D36F42" w:rsidRDefault="00D36F42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D36F42" w:rsidRPr="00063DF1" w:rsidRDefault="00D36F42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BC14A7">
            <w:pPr>
              <w:pStyle w:val="aa"/>
              <w:jc w:val="left"/>
            </w:pPr>
            <w:r>
              <w:t>476.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D36F42" w:rsidRDefault="00D36F42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</w:t>
            </w:r>
            <w:proofErr w:type="gramStart"/>
            <w:r>
              <w:t xml:space="preserve"> .</w:t>
            </w:r>
            <w:proofErr w:type="gramEnd"/>
            <w:r>
              <w:t xml:space="preserve"> Применение средств звукопогл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>ние уровня  шума. Сн</w:t>
            </w:r>
            <w:r>
              <w:t>и</w:t>
            </w:r>
            <w:r>
              <w:t xml:space="preserve">жение уровня  шума </w:t>
            </w:r>
          </w:p>
        </w:tc>
        <w:tc>
          <w:tcPr>
            <w:tcW w:w="1335" w:type="dxa"/>
          </w:tcPr>
          <w:p w:rsidR="00D36F42" w:rsidRDefault="00D36F42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D36F42" w:rsidRPr="00063DF1" w:rsidRDefault="00D36F42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BC14A7">
            <w:pPr>
              <w:pStyle w:val="aa"/>
              <w:jc w:val="left"/>
            </w:pPr>
            <w:r>
              <w:t>477.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D36F42" w:rsidRDefault="00D36F42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</w:t>
            </w:r>
            <w:proofErr w:type="gramStart"/>
            <w:r>
              <w:t xml:space="preserve"> .</w:t>
            </w:r>
            <w:proofErr w:type="gramEnd"/>
            <w:r>
              <w:t xml:space="preserve"> Применение средств звукопогл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>ние уровня  шума. Сн</w:t>
            </w:r>
            <w:r>
              <w:t>и</w:t>
            </w:r>
            <w:r>
              <w:t xml:space="preserve">жение уровня  шума </w:t>
            </w:r>
          </w:p>
        </w:tc>
        <w:tc>
          <w:tcPr>
            <w:tcW w:w="1335" w:type="dxa"/>
          </w:tcPr>
          <w:p w:rsidR="00D36F42" w:rsidRDefault="00D36F42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D36F42" w:rsidRPr="00063DF1" w:rsidRDefault="00D36F42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7. Установка </w:t>
            </w:r>
            <w:proofErr w:type="spellStart"/>
            <w:r>
              <w:rPr>
                <w:i/>
              </w:rPr>
              <w:t>обличовочных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порожков</w:t>
            </w:r>
            <w:proofErr w:type="gramStart"/>
            <w:r>
              <w:rPr>
                <w:i/>
              </w:rPr>
              <w:t>.У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уголков под </w:t>
            </w:r>
            <w:proofErr w:type="spellStart"/>
            <w:r>
              <w:rPr>
                <w:i/>
              </w:rPr>
              <w:t>обиву</w:t>
            </w:r>
            <w:proofErr w:type="spell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478.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8.1. </w:t>
            </w:r>
            <w:proofErr w:type="spellStart"/>
            <w:r>
              <w:rPr>
                <w:i/>
              </w:rPr>
              <w:t>Подсборка</w:t>
            </w:r>
            <w:proofErr w:type="spellEnd"/>
            <w:r>
              <w:rPr>
                <w:i/>
              </w:rPr>
              <w:t xml:space="preserve"> передних фонарей с </w:t>
            </w:r>
            <w:proofErr w:type="spellStart"/>
            <w:r>
              <w:rPr>
                <w:i/>
              </w:rPr>
              <w:t>уплотнит</w:t>
            </w:r>
            <w:r>
              <w:rPr>
                <w:i/>
              </w:rPr>
              <w:t>е</w:t>
            </w:r>
            <w:r>
              <w:rPr>
                <w:i/>
              </w:rPr>
              <w:t>лями</w:t>
            </w:r>
            <w:proofErr w:type="gramStart"/>
            <w:r>
              <w:rPr>
                <w:i/>
              </w:rPr>
              <w:t>.У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кронштейна  и расширительн</w:t>
            </w:r>
            <w:r>
              <w:rPr>
                <w:i/>
              </w:rPr>
              <w:t>о</w:t>
            </w:r>
            <w:r>
              <w:rPr>
                <w:i/>
              </w:rPr>
              <w:t>го бачка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479.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8.2. Установка наружной ручки задней </w:t>
            </w:r>
            <w:proofErr w:type="spellStart"/>
            <w:r>
              <w:rPr>
                <w:i/>
              </w:rPr>
              <w:t>дв</w:t>
            </w:r>
            <w:r>
              <w:rPr>
                <w:i/>
              </w:rPr>
              <w:t>е</w:t>
            </w:r>
            <w:r>
              <w:rPr>
                <w:i/>
              </w:rPr>
              <w:t>ри</w:t>
            </w:r>
            <w:proofErr w:type="gramStart"/>
            <w:r>
              <w:rPr>
                <w:i/>
              </w:rPr>
              <w:t>,з</w:t>
            </w:r>
            <w:proofErr w:type="gramEnd"/>
            <w:r>
              <w:rPr>
                <w:i/>
              </w:rPr>
              <w:t>амка,защелки</w:t>
            </w:r>
            <w:proofErr w:type="spell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480.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>Снижение тяжести тр</w:t>
            </w:r>
            <w:r>
              <w:t>у</w:t>
            </w:r>
            <w:r>
              <w:lastRenderedPageBreak/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 xml:space="preserve">Производство сборки и сдачи </w:t>
            </w:r>
            <w:r>
              <w:lastRenderedPageBreak/>
              <w:t>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9. Установка </w:t>
            </w:r>
            <w:proofErr w:type="gramStart"/>
            <w:r>
              <w:rPr>
                <w:i/>
              </w:rPr>
              <w:t>Окрасочное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производствоускного</w:t>
            </w:r>
            <w:proofErr w:type="spellEnd"/>
            <w:r>
              <w:rPr>
                <w:i/>
              </w:rPr>
              <w:t xml:space="preserve"> стекла и стойки, водосточных желобков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481.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482.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10.1. Установка плафонов, поручней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483.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D36F42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D36F42" w:rsidRPr="00BC14A7" w:rsidRDefault="00D36F42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10.2. Установка </w:t>
            </w:r>
            <w:proofErr w:type="spellStart"/>
            <w:r>
              <w:rPr>
                <w:i/>
              </w:rPr>
              <w:t>отопителя</w:t>
            </w:r>
            <w:proofErr w:type="spellEnd"/>
            <w:r>
              <w:rPr>
                <w:i/>
              </w:rPr>
              <w:t xml:space="preserve"> салона</w:t>
            </w:r>
          </w:p>
        </w:tc>
        <w:tc>
          <w:tcPr>
            <w:tcW w:w="3178" w:type="dxa"/>
            <w:vAlign w:val="center"/>
          </w:tcPr>
          <w:p w:rsidR="00D36F42" w:rsidRDefault="00D36F42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D36F42" w:rsidRDefault="00D36F42" w:rsidP="00DB70BA">
            <w:pPr>
              <w:pStyle w:val="aa"/>
            </w:pPr>
          </w:p>
        </w:tc>
        <w:tc>
          <w:tcPr>
            <w:tcW w:w="1335" w:type="dxa"/>
          </w:tcPr>
          <w:p w:rsidR="00D36F42" w:rsidRDefault="00D36F42"/>
        </w:tc>
        <w:tc>
          <w:tcPr>
            <w:tcW w:w="2789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D36F42" w:rsidRPr="00063DF1" w:rsidRDefault="00D36F42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484.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17.2. Установка уплотнителей шлангов </w:t>
            </w:r>
            <w:proofErr w:type="spellStart"/>
            <w:r>
              <w:rPr>
                <w:i/>
              </w:rPr>
              <w:t>отоп</w:t>
            </w:r>
            <w:r>
              <w:rPr>
                <w:i/>
              </w:rPr>
              <w:t>и</w:t>
            </w:r>
            <w:r>
              <w:rPr>
                <w:i/>
              </w:rPr>
              <w:t>теля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салона</w:t>
            </w:r>
            <w:proofErr w:type="gramStart"/>
            <w:r>
              <w:rPr>
                <w:i/>
              </w:rPr>
              <w:t>.У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электродвигателя с насосом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1335" w:type="dxa"/>
          </w:tcPr>
          <w:p w:rsidR="00E5705D" w:rsidRDefault="00E5705D"/>
        </w:tc>
        <w:tc>
          <w:tcPr>
            <w:tcW w:w="2789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485.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 xml:space="preserve">11-15. Монтаж проводов плафона на </w:t>
            </w:r>
            <w:proofErr w:type="spellStart"/>
            <w:r>
              <w:rPr>
                <w:i/>
              </w:rPr>
              <w:t>кр</w:t>
            </w:r>
            <w:r>
              <w:rPr>
                <w:i/>
              </w:rPr>
              <w:t>ы</w:t>
            </w:r>
            <w:r>
              <w:rPr>
                <w:i/>
              </w:rPr>
              <w:t>ше</w:t>
            </w:r>
            <w:proofErr w:type="gramStart"/>
            <w:r>
              <w:rPr>
                <w:i/>
              </w:rPr>
              <w:t>.П</w:t>
            </w:r>
            <w:proofErr w:type="gramEnd"/>
            <w:r>
              <w:rPr>
                <w:i/>
              </w:rPr>
              <w:t>одсборка</w:t>
            </w:r>
            <w:proofErr w:type="spellEnd"/>
            <w:r>
              <w:rPr>
                <w:i/>
              </w:rPr>
              <w:t xml:space="preserve"> обивки крыши с </w:t>
            </w:r>
            <w:proofErr w:type="spellStart"/>
            <w:r>
              <w:rPr>
                <w:i/>
              </w:rPr>
              <w:t>дугами.Установка</w:t>
            </w:r>
            <w:proofErr w:type="spellEnd"/>
            <w:r>
              <w:rPr>
                <w:i/>
              </w:rPr>
              <w:t xml:space="preserve"> обивки крыши (+обрезка).Установка обивки к</w:t>
            </w:r>
            <w:r>
              <w:rPr>
                <w:i/>
              </w:rPr>
              <w:t>а</w:t>
            </w:r>
            <w:r>
              <w:rPr>
                <w:i/>
              </w:rPr>
              <w:t xml:space="preserve">бины и </w:t>
            </w:r>
            <w:proofErr w:type="spellStart"/>
            <w:r>
              <w:rPr>
                <w:i/>
              </w:rPr>
              <w:t>кузова.Демонтаж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перегоро</w:t>
            </w:r>
            <w:r>
              <w:rPr>
                <w:i/>
              </w:rPr>
              <w:t>д</w:t>
            </w:r>
            <w:r>
              <w:rPr>
                <w:i/>
              </w:rPr>
              <w:t>ки.Установка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перегородки.Установка</w:t>
            </w:r>
            <w:proofErr w:type="spellEnd"/>
            <w:r>
              <w:rPr>
                <w:i/>
              </w:rPr>
              <w:t xml:space="preserve"> облиц</w:t>
            </w:r>
            <w:r>
              <w:rPr>
                <w:i/>
              </w:rPr>
              <w:t>о</w:t>
            </w:r>
            <w:r>
              <w:rPr>
                <w:i/>
              </w:rPr>
              <w:t xml:space="preserve">вочных уголков. </w:t>
            </w:r>
            <w:proofErr w:type="spellStart"/>
            <w:r>
              <w:rPr>
                <w:i/>
              </w:rPr>
              <w:t>термошумоизоляции</w:t>
            </w:r>
            <w:proofErr w:type="spellEnd"/>
            <w:r>
              <w:rPr>
                <w:i/>
              </w:rPr>
              <w:t xml:space="preserve"> и облицовок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486.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487.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488.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489.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490.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491.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492.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lastRenderedPageBreak/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 xml:space="preserve">Производство сборки и сдачи </w:t>
            </w:r>
            <w:r>
              <w:lastRenderedPageBreak/>
              <w:t>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493.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494.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495.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14. Установка вещевого ящика, патрубка обдува, Установка реле противотуманных фар.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496.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16.1. </w:t>
            </w:r>
            <w:proofErr w:type="spellStart"/>
            <w:r>
              <w:rPr>
                <w:i/>
              </w:rPr>
              <w:t>Подсборка</w:t>
            </w:r>
            <w:proofErr w:type="spellEnd"/>
            <w:r>
              <w:rPr>
                <w:i/>
              </w:rPr>
              <w:t xml:space="preserve"> и установка жгута </w:t>
            </w:r>
            <w:proofErr w:type="spellStart"/>
            <w:r>
              <w:rPr>
                <w:i/>
              </w:rPr>
              <w:t>АКБ</w:t>
            </w:r>
            <w:proofErr w:type="gramStart"/>
            <w:r>
              <w:rPr>
                <w:i/>
              </w:rPr>
              <w:t>.К</w:t>
            </w:r>
            <w:proofErr w:type="gramEnd"/>
            <w:r>
              <w:rPr>
                <w:i/>
              </w:rPr>
              <w:t>репление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гидрокорректора</w:t>
            </w:r>
            <w:proofErr w:type="spellEnd"/>
            <w:r>
              <w:rPr>
                <w:i/>
              </w:rPr>
              <w:t xml:space="preserve"> фар. Нанесение мастики на технологические </w:t>
            </w:r>
            <w:proofErr w:type="spellStart"/>
            <w:r>
              <w:rPr>
                <w:i/>
              </w:rPr>
              <w:t>отверемонтная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службатия</w:t>
            </w:r>
            <w:proofErr w:type="gramStart"/>
            <w:r>
              <w:rPr>
                <w:i/>
              </w:rPr>
              <w:t>.У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уплотнителей радиатор.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497.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16.2. Установка </w:t>
            </w:r>
            <w:proofErr w:type="spellStart"/>
            <w:r>
              <w:rPr>
                <w:i/>
              </w:rPr>
              <w:t>отопителя</w:t>
            </w:r>
            <w:proofErr w:type="spellEnd"/>
            <w:r>
              <w:rPr>
                <w:i/>
              </w:rPr>
              <w:t xml:space="preserve"> кабины. Установка держателя бачка стеклоомывателя-навернуть </w:t>
            </w:r>
            <w:r>
              <w:rPr>
                <w:i/>
              </w:rPr>
              <w:lastRenderedPageBreak/>
              <w:t xml:space="preserve">болты с </w:t>
            </w:r>
            <w:proofErr w:type="spellStart"/>
            <w:r>
              <w:rPr>
                <w:i/>
              </w:rPr>
              <w:t>шайбам</w:t>
            </w:r>
            <w:proofErr w:type="gramStart"/>
            <w:r>
              <w:rPr>
                <w:i/>
              </w:rPr>
              <w:t>.К</w:t>
            </w:r>
            <w:proofErr w:type="gramEnd"/>
            <w:r>
              <w:rPr>
                <w:i/>
              </w:rPr>
              <w:t>репление</w:t>
            </w:r>
            <w:proofErr w:type="spellEnd"/>
            <w:r>
              <w:rPr>
                <w:i/>
              </w:rPr>
              <w:t xml:space="preserve"> надставки панели приборов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1335" w:type="dxa"/>
          </w:tcPr>
          <w:p w:rsidR="00E5705D" w:rsidRDefault="00E5705D"/>
        </w:tc>
        <w:tc>
          <w:tcPr>
            <w:tcW w:w="2789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498.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16.2. Установка </w:t>
            </w:r>
            <w:proofErr w:type="spellStart"/>
            <w:r>
              <w:rPr>
                <w:i/>
              </w:rPr>
              <w:t>отопителя</w:t>
            </w:r>
            <w:proofErr w:type="spellEnd"/>
            <w:r>
              <w:rPr>
                <w:i/>
              </w:rPr>
              <w:t xml:space="preserve"> кабины. Установка держателя бачка стеклоомывателя-навернуть болты с </w:t>
            </w:r>
            <w:proofErr w:type="spellStart"/>
            <w:r>
              <w:rPr>
                <w:i/>
              </w:rPr>
              <w:t>шайбам</w:t>
            </w:r>
            <w:proofErr w:type="gramStart"/>
            <w:r>
              <w:rPr>
                <w:i/>
              </w:rPr>
              <w:t>.К</w:t>
            </w:r>
            <w:proofErr w:type="gramEnd"/>
            <w:r>
              <w:rPr>
                <w:i/>
              </w:rPr>
              <w:t>репление</w:t>
            </w:r>
            <w:proofErr w:type="spellEnd"/>
            <w:r>
              <w:rPr>
                <w:i/>
              </w:rPr>
              <w:t xml:space="preserve"> надставки панели приборов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1335" w:type="dxa"/>
          </w:tcPr>
          <w:p w:rsidR="00E5705D" w:rsidRDefault="00E5705D"/>
        </w:tc>
        <w:tc>
          <w:tcPr>
            <w:tcW w:w="2789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499.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500.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16.4. Установка плафона и включателя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501.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17.1. Установка механизма </w:t>
            </w:r>
            <w:proofErr w:type="spellStart"/>
            <w:r>
              <w:rPr>
                <w:i/>
              </w:rPr>
              <w:t>КПП</w:t>
            </w:r>
            <w:proofErr w:type="gramStart"/>
            <w:r>
              <w:rPr>
                <w:i/>
              </w:rPr>
              <w:t>.У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во</w:t>
            </w:r>
            <w:r>
              <w:rPr>
                <w:i/>
              </w:rPr>
              <w:t>з</w:t>
            </w:r>
            <w:r>
              <w:rPr>
                <w:i/>
              </w:rPr>
              <w:t>душного фильтра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502.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17.3. Навернуть блок </w:t>
            </w:r>
            <w:proofErr w:type="spellStart"/>
            <w:r>
              <w:rPr>
                <w:i/>
              </w:rPr>
              <w:t>педалей</w:t>
            </w:r>
            <w:proofErr w:type="gramStart"/>
            <w:r>
              <w:rPr>
                <w:i/>
              </w:rPr>
              <w:t>.Н</w:t>
            </w:r>
            <w:proofErr w:type="gramEnd"/>
            <w:r>
              <w:rPr>
                <w:i/>
              </w:rPr>
              <w:t>авернуть</w:t>
            </w:r>
            <w:proofErr w:type="spellEnd"/>
            <w:r>
              <w:rPr>
                <w:i/>
              </w:rPr>
              <w:t xml:space="preserve"> кро</w:t>
            </w:r>
            <w:r>
              <w:rPr>
                <w:i/>
              </w:rPr>
              <w:t>н</w:t>
            </w:r>
            <w:r>
              <w:rPr>
                <w:i/>
              </w:rPr>
              <w:t xml:space="preserve">штейн рулевой колонки. Крепление трубки </w:t>
            </w:r>
            <w:proofErr w:type="spellStart"/>
            <w:r>
              <w:rPr>
                <w:i/>
              </w:rPr>
              <w:t>сце</w:t>
            </w:r>
            <w:r>
              <w:rPr>
                <w:i/>
              </w:rPr>
              <w:t>п</w:t>
            </w:r>
            <w:r>
              <w:rPr>
                <w:i/>
              </w:rPr>
              <w:t>ления</w:t>
            </w:r>
            <w:proofErr w:type="gramStart"/>
            <w:r>
              <w:rPr>
                <w:i/>
              </w:rPr>
              <w:t>.Н</w:t>
            </w:r>
            <w:proofErr w:type="gramEnd"/>
            <w:r>
              <w:rPr>
                <w:i/>
              </w:rPr>
              <w:t>авернуть</w:t>
            </w:r>
            <w:proofErr w:type="spellEnd"/>
            <w:r>
              <w:rPr>
                <w:i/>
              </w:rPr>
              <w:t xml:space="preserve"> ремень безопасности водителя.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1335" w:type="dxa"/>
          </w:tcPr>
          <w:p w:rsidR="00E5705D" w:rsidRDefault="00E5705D"/>
        </w:tc>
        <w:tc>
          <w:tcPr>
            <w:tcW w:w="2789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503.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ограждений. Установка зв</w:t>
            </w:r>
            <w:r>
              <w:t>у</w:t>
            </w:r>
            <w:r>
              <w:t>коизолирующих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шума. 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504.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ограждений. Установка зв</w:t>
            </w:r>
            <w:r>
              <w:t>у</w:t>
            </w:r>
            <w:r>
              <w:t>коизолирующих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шума. 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18.1. Установка </w:t>
            </w:r>
            <w:proofErr w:type="spellStart"/>
            <w:r>
              <w:rPr>
                <w:i/>
              </w:rPr>
              <w:t>перегородки</w:t>
            </w:r>
            <w:proofErr w:type="gramStart"/>
            <w:r>
              <w:rPr>
                <w:i/>
              </w:rPr>
              <w:t>.У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табл</w:t>
            </w:r>
            <w:r>
              <w:rPr>
                <w:i/>
              </w:rPr>
              <w:t>и</w:t>
            </w:r>
            <w:r>
              <w:rPr>
                <w:i/>
              </w:rPr>
              <w:t xml:space="preserve">чек с надписями на </w:t>
            </w:r>
            <w:proofErr w:type="spellStart"/>
            <w:r>
              <w:rPr>
                <w:i/>
              </w:rPr>
              <w:t>перегородке.Установка</w:t>
            </w:r>
            <w:proofErr w:type="spellEnd"/>
            <w:r>
              <w:rPr>
                <w:i/>
              </w:rPr>
              <w:t xml:space="preserve"> защ</w:t>
            </w:r>
            <w:r>
              <w:rPr>
                <w:i/>
              </w:rPr>
              <w:t>ё</w:t>
            </w:r>
            <w:r>
              <w:rPr>
                <w:i/>
              </w:rPr>
              <w:t>лок дверей задка снизу и сверху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505.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ограждений. Установка зв</w:t>
            </w:r>
            <w:r>
              <w:t>у</w:t>
            </w:r>
            <w:r>
              <w:t>коизолирующих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шума. 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18.2. Крепление блока </w:t>
            </w:r>
            <w:proofErr w:type="spellStart"/>
            <w:r>
              <w:rPr>
                <w:i/>
              </w:rPr>
              <w:t>педалей</w:t>
            </w:r>
            <w:proofErr w:type="gramStart"/>
            <w:r>
              <w:rPr>
                <w:i/>
              </w:rPr>
              <w:t>.У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бачка </w:t>
            </w:r>
            <w:proofErr w:type="spellStart"/>
            <w:r>
              <w:rPr>
                <w:i/>
              </w:rPr>
              <w:t>сцепления.Крепление</w:t>
            </w:r>
            <w:proofErr w:type="spellEnd"/>
            <w:r>
              <w:rPr>
                <w:i/>
              </w:rPr>
              <w:t xml:space="preserve"> рулевой </w:t>
            </w:r>
            <w:proofErr w:type="spellStart"/>
            <w:r>
              <w:rPr>
                <w:i/>
              </w:rPr>
              <w:t>колонки.Крепление</w:t>
            </w:r>
            <w:proofErr w:type="spellEnd"/>
            <w:r>
              <w:rPr>
                <w:i/>
              </w:rPr>
              <w:t xml:space="preserve"> ремня безопасности водителя.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1335" w:type="dxa"/>
          </w:tcPr>
          <w:p w:rsidR="00E5705D" w:rsidRDefault="00E5705D"/>
        </w:tc>
        <w:tc>
          <w:tcPr>
            <w:tcW w:w="2789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506.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ограждений. Установка зв</w:t>
            </w:r>
            <w:r>
              <w:t>у</w:t>
            </w:r>
            <w:r>
              <w:t>коизолирующих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шума. 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507.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ограждений. Установка зв</w:t>
            </w:r>
            <w:r>
              <w:t>у</w:t>
            </w:r>
            <w:r>
              <w:t>коизолирующих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шума. 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rPr>
                <w:i/>
              </w:rPr>
            </w:pPr>
            <w:r>
              <w:rPr>
                <w:i/>
              </w:rPr>
              <w:t>19. Установка ремня безопасности пассажира.  Калибровка отверстий под установку сидений, ремней безопасности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1335" w:type="dxa"/>
          </w:tcPr>
          <w:p w:rsidR="00E5705D" w:rsidRDefault="00E5705D"/>
        </w:tc>
        <w:tc>
          <w:tcPr>
            <w:tcW w:w="2789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508.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ограждений. Установка зв</w:t>
            </w:r>
            <w:r>
              <w:t>у</w:t>
            </w:r>
            <w:r>
              <w:t>коизолирующих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шума. 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>Снижение тяжести тр</w:t>
            </w:r>
            <w:r>
              <w:t>у</w:t>
            </w:r>
            <w:r>
              <w:lastRenderedPageBreak/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 xml:space="preserve">Производство сборки и сдачи </w:t>
            </w:r>
            <w:r>
              <w:lastRenderedPageBreak/>
              <w:t>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 xml:space="preserve">20-25. Устранение </w:t>
            </w:r>
            <w:proofErr w:type="spellStart"/>
            <w:r>
              <w:rPr>
                <w:i/>
              </w:rPr>
              <w:t>дефектов</w:t>
            </w:r>
            <w:proofErr w:type="gramStart"/>
            <w:r>
              <w:rPr>
                <w:i/>
              </w:rPr>
              <w:t>.П</w:t>
            </w:r>
            <w:proofErr w:type="gramEnd"/>
            <w:r>
              <w:rPr>
                <w:i/>
              </w:rPr>
              <w:t>роверка</w:t>
            </w:r>
            <w:proofErr w:type="spellEnd"/>
            <w:r>
              <w:rPr>
                <w:i/>
              </w:rPr>
              <w:t xml:space="preserve"> эл. Об</w:t>
            </w:r>
            <w:r>
              <w:rPr>
                <w:i/>
              </w:rPr>
              <w:t>о</w:t>
            </w:r>
            <w:r>
              <w:rPr>
                <w:i/>
              </w:rPr>
              <w:t>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509.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510.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511.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512.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513.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514.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rPr>
                <w:i/>
              </w:rPr>
            </w:pPr>
            <w:r>
              <w:rPr>
                <w:i/>
              </w:rPr>
              <w:t>21.1. Установка кронштейнов ремней безопасн</w:t>
            </w:r>
            <w:r>
              <w:rPr>
                <w:i/>
              </w:rPr>
              <w:t>о</w:t>
            </w:r>
            <w:r>
              <w:rPr>
                <w:i/>
              </w:rPr>
              <w:t>сти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1335" w:type="dxa"/>
          </w:tcPr>
          <w:p w:rsidR="00E5705D" w:rsidRDefault="00E5705D"/>
        </w:tc>
        <w:tc>
          <w:tcPr>
            <w:tcW w:w="2789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BC14A7">
            <w:pPr>
              <w:pStyle w:val="aa"/>
              <w:jc w:val="left"/>
            </w:pPr>
            <w:r>
              <w:lastRenderedPageBreak/>
              <w:t>515.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21.2. Протирка кузова от излишек </w:t>
            </w:r>
            <w:proofErr w:type="spellStart"/>
            <w:r>
              <w:rPr>
                <w:i/>
              </w:rPr>
              <w:t>клея</w:t>
            </w:r>
            <w:proofErr w:type="gramStart"/>
            <w:r>
              <w:rPr>
                <w:i/>
              </w:rPr>
              <w:t>.М</w:t>
            </w:r>
            <w:proofErr w:type="gramEnd"/>
            <w:r>
              <w:rPr>
                <w:i/>
              </w:rPr>
              <w:t>ойка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стёкол.Приклейка</w:t>
            </w:r>
            <w:proofErr w:type="spellEnd"/>
            <w:r>
              <w:rPr>
                <w:i/>
              </w:rPr>
              <w:t xml:space="preserve"> табличек с надписями.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516.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517.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518.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519.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22. Установка растяжек на </w:t>
            </w:r>
            <w:proofErr w:type="spellStart"/>
            <w:r>
              <w:rPr>
                <w:i/>
              </w:rPr>
              <w:t>сиденья</w:t>
            </w:r>
            <w:proofErr w:type="gramStart"/>
            <w:r>
              <w:rPr>
                <w:i/>
              </w:rPr>
              <w:t>.У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катушек ремней безопасности. Установка ре</w:t>
            </w:r>
            <w:r>
              <w:rPr>
                <w:i/>
              </w:rPr>
              <w:t>м</w:t>
            </w:r>
            <w:r>
              <w:rPr>
                <w:i/>
              </w:rPr>
              <w:t>ней безопасности салона и колпачков. Установка с</w:t>
            </w:r>
            <w:r>
              <w:rPr>
                <w:i/>
              </w:rPr>
              <w:t>и</w:t>
            </w:r>
            <w:r>
              <w:rPr>
                <w:i/>
              </w:rPr>
              <w:t>дений салона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1335" w:type="dxa"/>
          </w:tcPr>
          <w:p w:rsidR="00E5705D" w:rsidRDefault="00E5705D"/>
        </w:tc>
        <w:tc>
          <w:tcPr>
            <w:tcW w:w="2789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520.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521.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522.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523.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24. Перемещение кузова на конвейер </w:t>
            </w:r>
            <w:proofErr w:type="spellStart"/>
            <w:r>
              <w:rPr>
                <w:i/>
              </w:rPr>
              <w:t>сд</w:t>
            </w:r>
            <w:r>
              <w:rPr>
                <w:i/>
              </w:rPr>
              <w:t>а</w:t>
            </w:r>
            <w:r>
              <w:rPr>
                <w:i/>
              </w:rPr>
              <w:t>чи</w:t>
            </w:r>
            <w:proofErr w:type="gramStart"/>
            <w:r>
              <w:rPr>
                <w:i/>
              </w:rPr>
              <w:t>.У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фиксатора сиденья пассажира. Заглушка технологических </w:t>
            </w:r>
            <w:proofErr w:type="spellStart"/>
            <w:r>
              <w:rPr>
                <w:i/>
              </w:rPr>
              <w:t>отверемонтная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службатий</w:t>
            </w:r>
            <w:proofErr w:type="spellEnd"/>
            <w:proofErr w:type="gramStart"/>
            <w:r>
              <w:rPr>
                <w:i/>
              </w:rPr>
              <w:t xml:space="preserve"> .</w:t>
            </w:r>
            <w:proofErr w:type="gram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524.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25. Отправка кузова на стенд установки </w:t>
            </w:r>
            <w:proofErr w:type="spellStart"/>
            <w:r>
              <w:rPr>
                <w:i/>
              </w:rPr>
              <w:t>бенз</w:t>
            </w:r>
            <w:r>
              <w:rPr>
                <w:i/>
              </w:rPr>
              <w:t>о</w:t>
            </w:r>
            <w:r>
              <w:rPr>
                <w:i/>
              </w:rPr>
              <w:t>баков</w:t>
            </w:r>
            <w:proofErr w:type="gramStart"/>
            <w:r>
              <w:rPr>
                <w:i/>
              </w:rPr>
              <w:t>.У</w:t>
            </w:r>
            <w:proofErr w:type="gramEnd"/>
            <w:r>
              <w:rPr>
                <w:i/>
              </w:rPr>
              <w:t>становка</w:t>
            </w:r>
            <w:proofErr w:type="spellEnd"/>
            <w:r>
              <w:rPr>
                <w:i/>
              </w:rPr>
              <w:t xml:space="preserve">  табличек с </w:t>
            </w:r>
            <w:proofErr w:type="spellStart"/>
            <w:r>
              <w:rPr>
                <w:i/>
              </w:rPr>
              <w:t>надпис</w:t>
            </w:r>
            <w:r>
              <w:rPr>
                <w:i/>
              </w:rPr>
              <w:t>я</w:t>
            </w:r>
            <w:r>
              <w:rPr>
                <w:i/>
              </w:rPr>
              <w:t>ми.Установка</w:t>
            </w:r>
            <w:proofErr w:type="spellEnd"/>
            <w:r>
              <w:rPr>
                <w:i/>
              </w:rPr>
              <w:t xml:space="preserve"> фиксатора сиденья водителя.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525.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26. Установка топливных баков. Установка </w:t>
            </w:r>
            <w:proofErr w:type="spellStart"/>
            <w:r>
              <w:rPr>
                <w:i/>
              </w:rPr>
              <w:t>л</w:t>
            </w:r>
            <w:r>
              <w:rPr>
                <w:i/>
              </w:rPr>
              <w:t>о</w:t>
            </w:r>
            <w:r>
              <w:rPr>
                <w:i/>
              </w:rPr>
              <w:t>керов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1335" w:type="dxa"/>
          </w:tcPr>
          <w:p w:rsidR="00E5705D" w:rsidRDefault="00E5705D"/>
        </w:tc>
        <w:tc>
          <w:tcPr>
            <w:tcW w:w="2789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526.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Организовать р</w:t>
            </w:r>
            <w:r>
              <w:t>а</w:t>
            </w:r>
            <w:r>
              <w:lastRenderedPageBreak/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>Снижение времени во</w:t>
            </w:r>
            <w:r>
              <w:t>з</w:t>
            </w:r>
            <w:r>
              <w:lastRenderedPageBreak/>
              <w:t xml:space="preserve">действия вибрации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 xml:space="preserve">Производство сборки и сдачи </w:t>
            </w:r>
            <w:r>
              <w:lastRenderedPageBreak/>
              <w:t>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527.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528.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529.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27. Отправка кузова на склад готовой </w:t>
            </w:r>
            <w:proofErr w:type="spellStart"/>
            <w:r>
              <w:rPr>
                <w:i/>
              </w:rPr>
              <w:t>проду</w:t>
            </w:r>
            <w:r>
              <w:rPr>
                <w:i/>
              </w:rPr>
              <w:t>к</w:t>
            </w:r>
            <w:r>
              <w:rPr>
                <w:i/>
              </w:rPr>
              <w:t>ции</w:t>
            </w:r>
            <w:proofErr w:type="gramStart"/>
            <w:r>
              <w:rPr>
                <w:i/>
              </w:rPr>
              <w:t>.П</w:t>
            </w:r>
            <w:proofErr w:type="gramEnd"/>
            <w:r>
              <w:rPr>
                <w:i/>
              </w:rPr>
              <w:t>риклейка</w:t>
            </w:r>
            <w:proofErr w:type="spellEnd"/>
            <w:r>
              <w:rPr>
                <w:i/>
              </w:rPr>
              <w:t xml:space="preserve"> уплотнителя на лючки </w:t>
            </w:r>
            <w:proofErr w:type="spellStart"/>
            <w:r>
              <w:rPr>
                <w:i/>
              </w:rPr>
              <w:t>п</w:t>
            </w:r>
            <w:r>
              <w:rPr>
                <w:i/>
              </w:rPr>
              <w:t>о</w:t>
            </w:r>
            <w:r>
              <w:rPr>
                <w:i/>
              </w:rPr>
              <w:t>ла.Подсборка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самонарезов</w:t>
            </w:r>
            <w:proofErr w:type="spell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530.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40. Закладка кузовов СГР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531.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lastRenderedPageBreak/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>Снижение тяжести тр</w:t>
            </w:r>
            <w:r>
              <w:t>у</w:t>
            </w:r>
            <w:r>
              <w:lastRenderedPageBreak/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 xml:space="preserve">Производство сборки и сдачи </w:t>
            </w:r>
            <w:r>
              <w:lastRenderedPageBreak/>
              <w:t>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БРИГАДИР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532.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533.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534.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535.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536.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537.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538.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lastRenderedPageBreak/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 xml:space="preserve">Производство сборки и сдачи </w:t>
            </w:r>
            <w:r>
              <w:lastRenderedPageBreak/>
              <w:t>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04302 - Бригада 419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rPr>
                <w:i/>
              </w:rPr>
            </w:pPr>
            <w:r>
              <w:rPr>
                <w:i/>
              </w:rPr>
              <w:t>Транспортировка кузова, крыши, грузового отс</w:t>
            </w:r>
            <w:r>
              <w:rPr>
                <w:i/>
              </w:rPr>
              <w:t>е</w:t>
            </w:r>
            <w:r>
              <w:rPr>
                <w:i/>
              </w:rPr>
              <w:t>ка в з/ч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1335" w:type="dxa"/>
          </w:tcPr>
          <w:p w:rsidR="00E5705D" w:rsidRDefault="00E5705D"/>
        </w:tc>
        <w:tc>
          <w:tcPr>
            <w:tcW w:w="2789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539.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ограждений.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 шума. 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04302 - Бригада 511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Сборка воздушного фильтра, адсорбера, шланга </w:t>
            </w:r>
            <w:proofErr w:type="spellStart"/>
            <w:r>
              <w:rPr>
                <w:i/>
              </w:rPr>
              <w:t>отопителя</w:t>
            </w:r>
            <w:proofErr w:type="spellEnd"/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1335" w:type="dxa"/>
          </w:tcPr>
          <w:p w:rsidR="00E5705D" w:rsidRDefault="00E5705D"/>
        </w:tc>
        <w:tc>
          <w:tcPr>
            <w:tcW w:w="2789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540.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Автоматизация прои</w:t>
            </w:r>
            <w:r>
              <w:t>з</w:t>
            </w:r>
            <w:r>
              <w:t>водственных процессов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541.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Автоматизация прои</w:t>
            </w:r>
            <w:r>
              <w:t>з</w:t>
            </w:r>
            <w:r>
              <w:t>водственных процессов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Сборка кронштейна педалей сцепления и торм</w:t>
            </w:r>
            <w:r>
              <w:rPr>
                <w:i/>
              </w:rPr>
              <w:t>о</w:t>
            </w:r>
            <w:r>
              <w:rPr>
                <w:i/>
              </w:rPr>
              <w:t xml:space="preserve">за 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542.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Сборка </w:t>
            </w:r>
            <w:proofErr w:type="spellStart"/>
            <w:r>
              <w:rPr>
                <w:i/>
              </w:rPr>
              <w:t>отопителя</w:t>
            </w:r>
            <w:proofErr w:type="spellEnd"/>
            <w:r>
              <w:rPr>
                <w:i/>
              </w:rPr>
              <w:t xml:space="preserve">  кабины                          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543.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Сборка </w:t>
            </w:r>
            <w:proofErr w:type="spellStart"/>
            <w:r>
              <w:rPr>
                <w:i/>
              </w:rPr>
              <w:t>отопителя</w:t>
            </w:r>
            <w:proofErr w:type="spellEnd"/>
            <w:r>
              <w:rPr>
                <w:i/>
              </w:rPr>
              <w:t xml:space="preserve"> салона                  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1335" w:type="dxa"/>
          </w:tcPr>
          <w:p w:rsidR="00E5705D" w:rsidRPr="00E3363A" w:rsidRDefault="00E5705D"/>
        </w:tc>
        <w:tc>
          <w:tcPr>
            <w:tcW w:w="2789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544.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Pr="00E3363A" w:rsidRDefault="00521DC9">
            <w:r w:rsidRPr="00E3363A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Сборка поворотной форточки передней двери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545.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 xml:space="preserve">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Сборка механизма КПП с тягами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BC14A7">
            <w:pPr>
              <w:pStyle w:val="aa"/>
              <w:jc w:val="left"/>
            </w:pPr>
            <w:r>
              <w:t>546.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Сборка шланга </w:t>
            </w:r>
            <w:proofErr w:type="spellStart"/>
            <w:r>
              <w:rPr>
                <w:i/>
              </w:rPr>
              <w:t>омывателя</w:t>
            </w:r>
            <w:proofErr w:type="spellEnd"/>
            <w:r>
              <w:rPr>
                <w:i/>
              </w:rPr>
              <w:t xml:space="preserve"> с </w:t>
            </w:r>
            <w:proofErr w:type="spellStart"/>
            <w:r>
              <w:rPr>
                <w:i/>
              </w:rPr>
              <w:t>тройником</w:t>
            </w:r>
            <w:proofErr w:type="gramStart"/>
            <w:r>
              <w:rPr>
                <w:i/>
              </w:rPr>
              <w:t>.С</w:t>
            </w:r>
            <w:proofErr w:type="gramEnd"/>
            <w:r>
              <w:rPr>
                <w:i/>
              </w:rPr>
              <w:t>борка</w:t>
            </w:r>
            <w:proofErr w:type="spellEnd"/>
            <w:r>
              <w:rPr>
                <w:i/>
              </w:rPr>
              <w:t xml:space="preserve"> крышки вещевого </w:t>
            </w:r>
            <w:proofErr w:type="spellStart"/>
            <w:r>
              <w:rPr>
                <w:i/>
              </w:rPr>
              <w:t>ящика.Сборка</w:t>
            </w:r>
            <w:proofErr w:type="spellEnd"/>
            <w:r>
              <w:rPr>
                <w:i/>
              </w:rPr>
              <w:t xml:space="preserve"> хомутов </w:t>
            </w:r>
            <w:proofErr w:type="spellStart"/>
            <w:r>
              <w:rPr>
                <w:i/>
              </w:rPr>
              <w:t>mubea</w:t>
            </w:r>
            <w:proofErr w:type="spellEnd"/>
            <w:r>
              <w:rPr>
                <w:i/>
              </w:rPr>
              <w:t xml:space="preserve"> с чекой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1335" w:type="dxa"/>
          </w:tcPr>
          <w:p w:rsidR="00E5705D" w:rsidRDefault="00E5705D"/>
        </w:tc>
        <w:tc>
          <w:tcPr>
            <w:tcW w:w="2789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BC14A7">
            <w:pPr>
              <w:pStyle w:val="aa"/>
              <w:jc w:val="left"/>
            </w:pPr>
            <w:r>
              <w:t>547.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Сборка стойки опускного </w:t>
            </w:r>
            <w:proofErr w:type="spellStart"/>
            <w:r>
              <w:rPr>
                <w:i/>
              </w:rPr>
              <w:t>стекла</w:t>
            </w:r>
            <w:proofErr w:type="gramStart"/>
            <w:r>
              <w:rPr>
                <w:i/>
              </w:rPr>
              <w:t>.П</w:t>
            </w:r>
            <w:proofErr w:type="gramEnd"/>
            <w:r>
              <w:rPr>
                <w:i/>
              </w:rPr>
              <w:t>риклейка</w:t>
            </w:r>
            <w:proofErr w:type="spellEnd"/>
            <w:r>
              <w:rPr>
                <w:i/>
              </w:rPr>
              <w:t xml:space="preserve"> уплотнителя к стойке. Калибровка резьбовых отверстий патрубка ветрового стекла.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1335" w:type="dxa"/>
          </w:tcPr>
          <w:p w:rsidR="00E5705D" w:rsidRDefault="00E5705D"/>
        </w:tc>
        <w:tc>
          <w:tcPr>
            <w:tcW w:w="2789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548.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spellStart"/>
            <w:proofErr w:type="gramEnd"/>
            <w:r>
              <w:t>лок</w:t>
            </w:r>
            <w:proofErr w:type="spellEnd"/>
            <w:r>
              <w:t>): Организовать р</w:t>
            </w:r>
            <w:r>
              <w:t>а</w:t>
            </w:r>
            <w:r>
              <w:lastRenderedPageBreak/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>Снижение времени во</w:t>
            </w:r>
            <w:r>
              <w:t>з</w:t>
            </w:r>
            <w:r>
              <w:lastRenderedPageBreak/>
              <w:t xml:space="preserve">действия вибрации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 xml:space="preserve">Производство сборки и сдачи </w:t>
            </w:r>
            <w:r>
              <w:lastRenderedPageBreak/>
              <w:t>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E3363A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Сборка </w:t>
            </w:r>
            <w:proofErr w:type="spellStart"/>
            <w:r>
              <w:rPr>
                <w:i/>
              </w:rPr>
              <w:t>капота</w:t>
            </w:r>
            <w:proofErr w:type="gramStart"/>
            <w:r>
              <w:rPr>
                <w:i/>
              </w:rPr>
              <w:t>,п</w:t>
            </w:r>
            <w:proofErr w:type="gramEnd"/>
            <w:r>
              <w:rPr>
                <w:i/>
              </w:rPr>
              <w:t>ерегородки</w:t>
            </w:r>
            <w:proofErr w:type="spellEnd"/>
            <w:r>
              <w:rPr>
                <w:i/>
              </w:rPr>
              <w:t xml:space="preserve">   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549.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550.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551.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Сборка сидений.              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BC14A7">
            <w:pPr>
              <w:pStyle w:val="aa"/>
              <w:jc w:val="left"/>
            </w:pPr>
            <w:r>
              <w:t>552.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Применение сре</w:t>
            </w:r>
            <w:proofErr w:type="gramStart"/>
            <w:r>
              <w:t>дств зв</w:t>
            </w:r>
            <w:proofErr w:type="gramEnd"/>
            <w:r>
              <w:t>укопогл</w:t>
            </w:r>
            <w:r>
              <w:t>о</w:t>
            </w:r>
            <w:r>
              <w:t>щения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уровня  шума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rPr>
                <w:i/>
              </w:rPr>
            </w:pPr>
            <w:r>
              <w:rPr>
                <w:i/>
              </w:rPr>
              <w:t xml:space="preserve">Сборка топливного бака                            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1335" w:type="dxa"/>
          </w:tcPr>
          <w:p w:rsidR="00E5705D" w:rsidRDefault="00E5705D"/>
        </w:tc>
        <w:tc>
          <w:tcPr>
            <w:tcW w:w="2789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553.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554.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Сборка поворотной форточки салона                    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555.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БРИГАДИР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556. Слесарь механосборочных работ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04302 - Бригада 220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Вывоз собранных узлов с </w:t>
            </w:r>
            <w:proofErr w:type="spellStart"/>
            <w:r>
              <w:rPr>
                <w:i/>
              </w:rPr>
              <w:t>подсборки</w:t>
            </w:r>
            <w:proofErr w:type="spellEnd"/>
            <w:r>
              <w:rPr>
                <w:i/>
              </w:rPr>
              <w:t xml:space="preserve"> на конвейер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557. Грузчик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558. Грузчик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Установка звукоизолиру</w:t>
            </w:r>
            <w:r>
              <w:t>ю</w:t>
            </w:r>
            <w:r>
              <w:t>щих ограждений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уровня 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Производство сборки и сдачи автомобилей,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Дирекция по качеству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Группа тестирования автомобилей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jc w:val="left"/>
            </w:pPr>
            <w:r>
              <w:t>567. Водитель-испытатель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FF3705">
            <w:pPr>
              <w:pStyle w:val="aa"/>
              <w:jc w:val="left"/>
            </w:pPr>
            <w:r>
              <w:t>ДУК, дирекция по персоналу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rPr>
                <w:i/>
              </w:rPr>
            </w:pPr>
            <w:r>
              <w:rPr>
                <w:i/>
              </w:rPr>
              <w:t>Участок испытаний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1335" w:type="dxa"/>
          </w:tcPr>
          <w:p w:rsidR="00E5705D" w:rsidRDefault="00E5705D"/>
        </w:tc>
        <w:tc>
          <w:tcPr>
            <w:tcW w:w="2789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jc w:val="left"/>
            </w:pPr>
            <w:r>
              <w:t>571. Водитель-испытатель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  <w:jc w:val="left"/>
            </w:pPr>
            <w:r>
              <w:t>ДУК, дирекция по персоналу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jc w:val="left"/>
            </w:pPr>
            <w:r>
              <w:lastRenderedPageBreak/>
              <w:t>572. Водитель-испытатель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  <w:jc w:val="left"/>
            </w:pPr>
            <w:r>
              <w:t>ДУК, дирекция по персоналу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jc w:val="left"/>
            </w:pPr>
            <w:r>
              <w:t>573. Водитель-испытатель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  <w:jc w:val="left"/>
            </w:pPr>
            <w:r>
              <w:t>ДУК, дирекция по персоналу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jc w:val="left"/>
            </w:pPr>
            <w:r>
              <w:t>578. Водитель-испытатель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  <w:jc w:val="left"/>
            </w:pPr>
            <w:r>
              <w:t>ДУК, дирекция по персоналу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jc w:val="left"/>
            </w:pPr>
            <w:r>
              <w:t>579. Водитель-испытатель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  <w:jc w:val="left"/>
            </w:pPr>
            <w:r>
              <w:t>ДУК, дирекция по персоналу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jc w:val="left"/>
            </w:pPr>
            <w:r>
              <w:t>580. Водитель-испытатель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  <w:jc w:val="left"/>
            </w:pPr>
            <w:r>
              <w:t>ДУК, дирекция по персоналу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jc w:val="left"/>
            </w:pPr>
            <w:r>
              <w:t>581. Водитель-испытатель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  <w:jc w:val="left"/>
            </w:pPr>
            <w:r>
              <w:t>ДУК, дирекция по персоналу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jc w:val="left"/>
            </w:pPr>
            <w:r>
              <w:t>582. Водитель-испытатель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  <w:jc w:val="left"/>
            </w:pPr>
            <w:r>
              <w:t>ДУК, дирекция по персоналу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jc w:val="left"/>
            </w:pPr>
            <w:r>
              <w:t>583. Водитель-испытатель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  <w:jc w:val="left"/>
            </w:pPr>
            <w:r>
              <w:t>ДУК, дирекция по персоналу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Департамент управления качеством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620. Аудитор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ДУК,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621. Аудитор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ДУК,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622. Аудитор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ДУК,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Центральная заводская лаборатория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633. Шлифовщик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 </w:t>
            </w: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ДУК, дирекция по персоналу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635. Ведущий инженер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Химический: Усовершенствовать систему вентиляции и применять средства индивидуальной защ</w:t>
            </w:r>
            <w:r>
              <w:t>и</w:t>
            </w:r>
            <w:r>
              <w:t>ты. Организовать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концентрации вредных веществ в во</w:t>
            </w:r>
            <w:r>
              <w:t>з</w:t>
            </w:r>
            <w:r>
              <w:t>духе рабочей зоны. Уменьшение времени контакта с вредными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F3705">
            <w:pPr>
              <w:pStyle w:val="aa"/>
              <w:jc w:val="left"/>
            </w:pPr>
            <w:r>
              <w:t>ДУК, ООО «УАЗ-Проект, РЕМОНТНАЯ СЛУЖБА, 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636. Лаборант химического анализа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Химический: Усовершенствовать систему вентиляции и применять средства индивидуальной защ</w:t>
            </w:r>
            <w:r>
              <w:t>и</w:t>
            </w:r>
            <w:r>
              <w:t>ты. Организовать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концентрации вредных веществ в во</w:t>
            </w:r>
            <w:r>
              <w:t>з</w:t>
            </w:r>
            <w:r>
              <w:t>духе рабочей зоны. Уменьшение времени контакта с вредными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ДУК, ООО «УАЗ-Проект, РЕМОНТНАЯ СЛУЖБА, 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637. Лаборант химического анализа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Химический: Усовершенствовать систему вентиляции и применять средства индивидуальной защ</w:t>
            </w:r>
            <w:r>
              <w:t>и</w:t>
            </w:r>
            <w:r>
              <w:t>ты. Организовать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концентрации вредных веществ в во</w:t>
            </w:r>
            <w:r>
              <w:t>з</w:t>
            </w:r>
            <w:r>
              <w:t>духе рабочей зоны. Уменьшение времени контакта с вредными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ДУК, ООО «УАЗ-Проект, РЕМОНТНАЯ СЛУЖБА, 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639. Ведущий инженер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Химический: Усовершенствовать систему вентиляции и применять средства индивидуальной защ</w:t>
            </w:r>
            <w:r>
              <w:t>и</w:t>
            </w:r>
            <w:r>
              <w:t>ты. Организовать рациональные р</w:t>
            </w:r>
            <w:r>
              <w:t>е</w:t>
            </w:r>
            <w:r>
              <w:t>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концентрации вредных веществ в во</w:t>
            </w:r>
            <w:r>
              <w:t>з</w:t>
            </w:r>
            <w:r>
              <w:t>духе рабочей зоны. Уменьшение времени контакта с вредными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ДУК, ООО «УАЗ-Проект, РЕМОНТНАЯ СЛУЖБА, 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Отдел главного метролога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jc w:val="left"/>
            </w:pPr>
            <w:r>
              <w:t>665. Контролер измерительных приборов и сп</w:t>
            </w:r>
            <w:r>
              <w:t>е</w:t>
            </w:r>
            <w:r>
              <w:t>циального инструмента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Усовершенствовать систему вентиляции и применять средства индивидуальной защиты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  <w:jc w:val="left"/>
            </w:pPr>
            <w:r>
              <w:t>ДУК, ООО «УАЗ-Проект, РЕМОНТНАЯ СЛУЖБА, 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jc w:val="left"/>
            </w:pPr>
            <w:r>
              <w:t>666. Контролер измерительных приборов и сп</w:t>
            </w:r>
            <w:r>
              <w:t>е</w:t>
            </w:r>
            <w:r>
              <w:t>циального инструмента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Усовершенствовать систему вентиляции и применять средства индивидуальной защиты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  <w:jc w:val="left"/>
            </w:pPr>
            <w:r>
              <w:t>ДУК, ООО «УАЗ-Проект, РЕМОНТНАЯ СЛУЖБА, 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rPr>
                <w:i/>
              </w:rPr>
            </w:pPr>
            <w:r>
              <w:rPr>
                <w:i/>
              </w:rPr>
              <w:t>Отдел форсированных испытаний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</w:p>
        </w:tc>
        <w:tc>
          <w:tcPr>
            <w:tcW w:w="1335" w:type="dxa"/>
          </w:tcPr>
          <w:p w:rsidR="00E5705D" w:rsidRDefault="00E5705D"/>
        </w:tc>
        <w:tc>
          <w:tcPr>
            <w:tcW w:w="2789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jc w:val="left"/>
            </w:pPr>
            <w:r>
              <w:t>676. Водитель-испытатель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>общ):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  <w:jc w:val="left"/>
            </w:pPr>
            <w:r>
              <w:t>ДУК, дирекция по персоналу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jc w:val="left"/>
            </w:pPr>
            <w:r>
              <w:t>677. Водитель-испытатель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  <w:r>
              <w:t>Вибраци</w:t>
            </w:r>
            <w:proofErr w:type="gramStart"/>
            <w:r>
              <w:t>я(</w:t>
            </w:r>
            <w:proofErr w:type="gramEnd"/>
            <w:r>
              <w:t xml:space="preserve">общ): Организовать рациональные режимы труда  и </w:t>
            </w:r>
            <w:r>
              <w:lastRenderedPageBreak/>
              <w:t>отдыха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lastRenderedPageBreak/>
              <w:t>Снижение времени во</w:t>
            </w:r>
            <w:r>
              <w:t>з</w:t>
            </w:r>
            <w:r>
              <w:t xml:space="preserve">действия вибрации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  <w:jc w:val="left"/>
            </w:pPr>
            <w:r>
              <w:t>ДУК, дирекция по персоналу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lastRenderedPageBreak/>
              <w:t>ЦСАЗиТЗ</w:t>
            </w:r>
            <w:proofErr w:type="spell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 xml:space="preserve">1051. </w:t>
            </w:r>
            <w:proofErr w:type="spellStart"/>
            <w:r>
              <w:t>Электрогазосварщик</w:t>
            </w:r>
            <w:proofErr w:type="spell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сос. Усовершенствовать систему вентиляции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>чей зоны. Снижение ко</w:t>
            </w:r>
            <w:r>
              <w:t>н</w:t>
            </w:r>
            <w:r>
              <w:t>центрации вредных в</w:t>
            </w:r>
            <w:r>
              <w:t>е</w:t>
            </w:r>
            <w:r>
              <w:t xml:space="preserve">ществ в воздухе рабочей зоны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FF3705">
            <w:pPr>
              <w:pStyle w:val="aa"/>
              <w:jc w:val="left"/>
            </w:pPr>
            <w:proofErr w:type="spellStart"/>
            <w:r>
              <w:t>ЦСАЗиТЗ</w:t>
            </w:r>
            <w:proofErr w:type="spellEnd"/>
            <w:r>
              <w:t>, ООО «УАЗ-Проект, РЕМОНТНАЯ СЛУЖБА, 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  <w:proofErr w:type="spellStart"/>
            <w:r>
              <w:t>ЦСАЗиТЗ</w:t>
            </w:r>
            <w:proofErr w:type="spellEnd"/>
            <w:r>
              <w:t>, ДП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proofErr w:type="spellStart"/>
            <w:r>
              <w:t>ЦСАЗиТЗ</w:t>
            </w:r>
            <w:proofErr w:type="spellEnd"/>
            <w:r>
              <w:t>, ДП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ТСЦ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1064. Старший мастер (компрессорной станции)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  <w:r>
              <w:t>ТСЦ, ДП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ТСЦ, ДП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1066. Старший мастер (очистных сооружений)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1067. Старший мастер (теплоснабжения)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рационал</w:t>
            </w:r>
            <w:r>
              <w:t>ь</w:t>
            </w:r>
            <w:r>
              <w:t>ные режимы труда  и отдыха. О</w:t>
            </w:r>
            <w:r>
              <w:t>р</w:t>
            </w:r>
            <w:r>
              <w:t>ганизовать выдачу средств инд</w:t>
            </w:r>
            <w:r>
              <w:t>и</w:t>
            </w:r>
            <w:r>
              <w:t>видуальной защиты органов сл</w:t>
            </w:r>
            <w:r>
              <w:t>у</w:t>
            </w:r>
            <w:r>
              <w:t>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 во</w:t>
            </w:r>
            <w:r>
              <w:t>з</w:t>
            </w:r>
            <w:r>
              <w:t>действия шума. Сниж</w:t>
            </w:r>
            <w:r>
              <w:t>е</w:t>
            </w:r>
            <w:r>
              <w:t xml:space="preserve">ние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1068. Мастер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lastRenderedPageBreak/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1071. Инженер-электрик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1072.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1073.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1074. Токарь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 xml:space="preserve">1075. </w:t>
            </w:r>
            <w:proofErr w:type="spellStart"/>
            <w:r>
              <w:t>Электрогазосварщик</w:t>
            </w:r>
            <w:proofErr w:type="spell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сос. Усовершенствовать систему вентиляции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>чей зоны. Снижение ко</w:t>
            </w:r>
            <w:r>
              <w:t>н</w:t>
            </w:r>
            <w:r>
              <w:t>центрации вредных в</w:t>
            </w:r>
            <w:r>
              <w:t>е</w:t>
            </w:r>
            <w:r>
              <w:t xml:space="preserve">ществ в воздухе рабочей зоны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3B7DFC">
            <w:pPr>
              <w:pStyle w:val="aa"/>
              <w:jc w:val="left"/>
            </w:pPr>
            <w:r>
              <w:t>ТСЦ, ООО «УАЗ-Проект, Р</w:t>
            </w:r>
            <w:r>
              <w:t>Е</w:t>
            </w:r>
            <w:r>
              <w:t>МОНТНАЯ СЛУЖБА, 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1076. Машинист компрессорных установок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Шум: Организовать выдачу средств индивидуальной защиты </w:t>
            </w:r>
            <w:r>
              <w:lastRenderedPageBreak/>
              <w:t>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 xml:space="preserve">Снижение воздействия шума. Снижение времени  </w:t>
            </w:r>
            <w:r>
              <w:lastRenderedPageBreak/>
              <w:t xml:space="preserve">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lastRenderedPageBreak/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1078. Машинист компрессорных установок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1080. Машинист компрессорных установок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1082. Машинист насосных установок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jc w:val="left"/>
            </w:pPr>
            <w:r>
              <w:t>1083. Слесарь по эксплуатации и ремонту газов</w:t>
            </w:r>
            <w:r>
              <w:t>о</w:t>
            </w:r>
            <w:r>
              <w:t>го оборудования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jc w:val="left"/>
            </w:pPr>
            <w:r>
              <w:t>1084. Слесарь по эксплуатации и ремонту газов</w:t>
            </w:r>
            <w:r>
              <w:t>о</w:t>
            </w:r>
            <w:r>
              <w:t>го оборудования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1087. Грузчик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Установить средства механизации. Организовать рац</w:t>
            </w:r>
            <w:r>
              <w:t>и</w:t>
            </w:r>
            <w:r>
              <w:t>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>дового процесса. Сниж</w:t>
            </w:r>
            <w:r>
              <w:t>е</w:t>
            </w:r>
            <w:r>
              <w:t xml:space="preserve">ние тяжести трудового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1088.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1089.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1091. Слесарь по изготовлению узлов и деталей санитарно-технических систем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 xml:space="preserve">1092. </w:t>
            </w:r>
            <w:proofErr w:type="spellStart"/>
            <w:r>
              <w:t>Электрогазосварщик</w:t>
            </w:r>
            <w:proofErr w:type="spell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Аэрозоли ПФД: Организовать выдачу СИЗОД. Организовать рациональные режимы труда  и отдыха. Усовершенствовать с</w:t>
            </w:r>
            <w:r>
              <w:t>и</w:t>
            </w:r>
            <w:r>
              <w:t>стему вентиляции. Установить местный отсос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>чей зоны.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ТСЦ, ООО «УАЗ-Проект, Р</w:t>
            </w:r>
            <w:r>
              <w:t>Е</w:t>
            </w:r>
            <w:r>
              <w:t>МОНТНАЯ СЛУЖБА, 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1093. Аппаратчик очистки сточных вод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1094. Аппаратчик очистки сточных вод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BC14A7">
            <w:pPr>
              <w:pStyle w:val="aa"/>
              <w:jc w:val="left"/>
            </w:pPr>
            <w:r>
              <w:t>1096. Лаборант химического анализа</w:t>
            </w: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Обеспечить выдачу СИЗОД. Организовать раци</w:t>
            </w:r>
            <w:r>
              <w:t>о</w:t>
            </w:r>
            <w:r>
              <w:t>нальные режимы труда  и отдыха. Усовершенствовать систему ве</w:t>
            </w:r>
            <w:r>
              <w:t>н</w:t>
            </w:r>
            <w:r>
              <w:t>тиляции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  <w:jc w:val="left"/>
            </w:pPr>
            <w:r>
              <w:t>ТСЦ, ООО «УАЗ-Проект, Р</w:t>
            </w:r>
            <w:r>
              <w:t>Е</w:t>
            </w:r>
            <w:r>
              <w:t>МОНТНАЯ СЛУЖБА, 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1097. Машинист насосных установок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1098. Аппаратчик очистки сточных вод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Шум: Организовать выдачу </w:t>
            </w:r>
            <w:r>
              <w:lastRenderedPageBreak/>
              <w:t>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 xml:space="preserve">Снижение воздействия </w:t>
            </w:r>
            <w:r>
              <w:lastRenderedPageBreak/>
              <w:t xml:space="preserve">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 xml:space="preserve">ТЕПЛОСИЛОВОЙ ЦЕХ, </w:t>
            </w:r>
            <w:r>
              <w:lastRenderedPageBreak/>
              <w:t>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1100. Слесарь по изготовлению узлов и деталей санитарно-технических систем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1104. Слесарь по изготовлению узлов и деталей санитарно-технических систем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1106. Слесарь по изготовлению узлов и деталей санитарно-технических систем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1107. Слесарь по изготовлению узлов и деталей санитарно-технических систем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Микроклимат: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фактора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1108. Слесарь по изготовлению узлов и деталей санитарно-технических систем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Микроклимат: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фактора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1109. Слесарь по изготовлению узлов и деталей санитарно-технических систем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Шум: Организовать выдачу средств индивидуальной защиты </w:t>
            </w:r>
            <w:r>
              <w:lastRenderedPageBreak/>
              <w:t>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 xml:space="preserve">Снижение воздействия шума. Снижение времени  </w:t>
            </w:r>
            <w:r>
              <w:lastRenderedPageBreak/>
              <w:t xml:space="preserve">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lastRenderedPageBreak/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Микроклимат: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фактора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1110. Слесарь по изготовлению узлов и деталей санитарно-технических систем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Микроклимат: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фактора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1111. Слесарь по изготовлению узлов и деталей санитарно-технических систем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Микроклимат: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времени во</w:t>
            </w:r>
            <w:r>
              <w:t>з</w:t>
            </w:r>
            <w:r>
              <w:t xml:space="preserve">действия фактора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 xml:space="preserve">1112. </w:t>
            </w:r>
            <w:proofErr w:type="spellStart"/>
            <w:r>
              <w:t>Электрогазосварщик</w:t>
            </w:r>
            <w:proofErr w:type="spell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сос. Усовершенствовать систему вентиляции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>чей зоны. Снижение ко</w:t>
            </w:r>
            <w:r>
              <w:t>н</w:t>
            </w:r>
            <w:r>
              <w:t>центрации вредных в</w:t>
            </w:r>
            <w:r>
              <w:t>е</w:t>
            </w:r>
            <w:r>
              <w:t xml:space="preserve">ществ в воздухе рабочей зоны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ТСЦ, ООО «УАЗ-Проект, Р</w:t>
            </w:r>
            <w:r>
              <w:t>Е</w:t>
            </w:r>
            <w:r>
              <w:t>МОНТНАЯ СЛУЖБА, УПРАВЛЕНИЕ ГЛАВНОГО ЭНЕРГЕТИКА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lastRenderedPageBreak/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1113. Наладчик контрольно-измерительных пр</w:t>
            </w:r>
            <w:r>
              <w:t>и</w:t>
            </w:r>
            <w:r>
              <w:t>боров и автоматики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1114. Лаборант химического анализа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jc w:val="left"/>
            </w:pPr>
            <w:r>
              <w:t>1115. Оператор теплового пункта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1116.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1117.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ТЕПЛОСИЛОВОЙ ЦЕХ,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Управление главного энергетика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1391. Водитель автомобиля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  <w:r>
              <w:t>УПРАВЛЕНИЕ ГЛАВНОГО ЭНЕРГЕТИКА, ДП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1393. Электромонтер по ремонту и обслужив</w:t>
            </w:r>
            <w:r>
              <w:t>а</w:t>
            </w:r>
            <w:r>
              <w:t>нию электрооборудования (ППА)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УПРАВЛЕНИЕ ГЛАВНОГО ЭНЕРГЕТИКА, ДП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1394. Электромонтер по ремонту и обслужив</w:t>
            </w:r>
            <w:r>
              <w:t>а</w:t>
            </w:r>
            <w:r>
              <w:t>нию электрооборудования (ЛРЗ)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УПРАВЛЕНИЕ ГЛАВНОГО ЭНЕРГЕТИКА, ДП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E5705D">
            <w:pPr>
              <w:pStyle w:val="aa"/>
              <w:jc w:val="left"/>
            </w:pPr>
            <w:r>
              <w:lastRenderedPageBreak/>
              <w:t>1398. Кабельщик-спайщик</w:t>
            </w:r>
          </w:p>
        </w:tc>
        <w:tc>
          <w:tcPr>
            <w:tcW w:w="3178" w:type="dxa"/>
            <w:vAlign w:val="center"/>
          </w:tcPr>
          <w:p w:rsidR="00E5705D" w:rsidRDefault="00E5705D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УПРАВЛЕНИЕ ГЛАВНОГО ЭНЕРГЕТИКА, ДП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Ремонтная служба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Участок </w:t>
            </w:r>
            <w:proofErr w:type="spellStart"/>
            <w:r>
              <w:rPr>
                <w:i/>
              </w:rPr>
              <w:t>ТОиР</w:t>
            </w:r>
            <w:proofErr w:type="spellEnd"/>
            <w:r>
              <w:rPr>
                <w:i/>
              </w:rPr>
              <w:t xml:space="preserve"> ГПМ, </w:t>
            </w:r>
            <w:proofErr w:type="spellStart"/>
            <w:r>
              <w:rPr>
                <w:i/>
              </w:rPr>
              <w:t>бр</w:t>
            </w:r>
            <w:proofErr w:type="spellEnd"/>
            <w:r>
              <w:rPr>
                <w:i/>
              </w:rPr>
              <w:t>. 610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1530А.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  <w:r>
              <w:t>РЕМОНТНАЯ СЛУЖБА, ДП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ДП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1539А.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ДП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ДП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1541А.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ДП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ДП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Комплекс </w:t>
            </w:r>
            <w:proofErr w:type="spellStart"/>
            <w:r>
              <w:rPr>
                <w:i/>
              </w:rPr>
              <w:t>ТОиР</w:t>
            </w:r>
            <w:proofErr w:type="spellEnd"/>
            <w:r>
              <w:rPr>
                <w:i/>
              </w:rPr>
              <w:t xml:space="preserve"> инструмента и оснастки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№000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1550. Мастер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№320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BC14A7">
            <w:pPr>
              <w:pStyle w:val="aa"/>
              <w:jc w:val="left"/>
            </w:pPr>
            <w:r>
              <w:t xml:space="preserve">1551. </w:t>
            </w:r>
            <w:proofErr w:type="spellStart"/>
            <w:r>
              <w:t>Электрогазосварщик</w:t>
            </w:r>
            <w:proofErr w:type="spellEnd"/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 xml:space="preserve">ществами. Снижение уровня воздействия вредного фактора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Аэрозоли ПФД: Организовать </w:t>
            </w:r>
            <w:r>
              <w:lastRenderedPageBreak/>
              <w:t>выдачу СИЗОД. Организовать рациональные режимы труда  и отдыха. Усовершенствовать с</w:t>
            </w:r>
            <w:r>
              <w:t>и</w:t>
            </w:r>
            <w:r>
              <w:t>стему вентиляции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>Снижение уровня во</w:t>
            </w:r>
            <w:r>
              <w:t>з</w:t>
            </w:r>
            <w:r>
              <w:lastRenderedPageBreak/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3B7DFC">
            <w:pPr>
              <w:pStyle w:val="aa"/>
              <w:jc w:val="left"/>
            </w:pPr>
            <w:r>
              <w:t xml:space="preserve">РЕМОНТНАЯ СЛУЖБА, </w:t>
            </w:r>
            <w:r>
              <w:lastRenderedPageBreak/>
              <w:t>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№330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1552А. Слесарь-инструментальщик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Аэрозоли ПФД: Организовать выдачу СИЗОД. Организовать рациональные режимы труда  и отдыха. Усовершенствовать с</w:t>
            </w:r>
            <w:r>
              <w:t>и</w:t>
            </w:r>
            <w:r>
              <w:t>стему вентиляции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№700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Комплекс </w:t>
            </w:r>
            <w:proofErr w:type="spellStart"/>
            <w:r>
              <w:rPr>
                <w:i/>
              </w:rPr>
              <w:t>ТОиР</w:t>
            </w:r>
            <w:proofErr w:type="spellEnd"/>
            <w:r>
              <w:rPr>
                <w:i/>
              </w:rPr>
              <w:t xml:space="preserve"> корпусных систем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1561. Мастер (</w:t>
            </w:r>
            <w:proofErr w:type="spellStart"/>
            <w:r>
              <w:t>бр</w:t>
            </w:r>
            <w:proofErr w:type="spellEnd"/>
            <w:r>
              <w:t>. 910)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1562. Начальник участка (</w:t>
            </w:r>
            <w:proofErr w:type="spellStart"/>
            <w:r>
              <w:t>бр</w:t>
            </w:r>
            <w:proofErr w:type="spellEnd"/>
            <w:r>
              <w:t>. 720)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1563. Старший мастер (</w:t>
            </w:r>
            <w:proofErr w:type="spellStart"/>
            <w:r>
              <w:t>бр</w:t>
            </w:r>
            <w:proofErr w:type="spellEnd"/>
            <w:r>
              <w:t>. 790, 730, 920)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Шум: Организовать выдачу средств индивидуальной защиты </w:t>
            </w:r>
            <w:r>
              <w:lastRenderedPageBreak/>
              <w:t>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 xml:space="preserve">Снижение воздействия шума. Снижение времени  </w:t>
            </w:r>
            <w:r>
              <w:lastRenderedPageBreak/>
              <w:t xml:space="preserve">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lastRenderedPageBreak/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1564. Старший мастер (</w:t>
            </w:r>
            <w:proofErr w:type="spellStart"/>
            <w:r>
              <w:t>бр</w:t>
            </w:r>
            <w:proofErr w:type="spellEnd"/>
            <w:r>
              <w:t>. 710)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№910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1566. Электромонтер по ремонту и обслужив</w:t>
            </w:r>
            <w:r>
              <w:t>а</w:t>
            </w:r>
            <w:r>
              <w:t>нию электрооборудования (ПКК-1)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1567А.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1571А.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1575А.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1578.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proofErr w:type="spellStart"/>
            <w:r>
              <w:t>Шум</w:t>
            </w:r>
            <w:proofErr w:type="gramStart"/>
            <w:r>
              <w:t>:О</w:t>
            </w:r>
            <w:proofErr w:type="gramEnd"/>
            <w:r>
              <w:t>рганизовать</w:t>
            </w:r>
            <w:proofErr w:type="spellEnd"/>
            <w:r>
              <w:t xml:space="preserve">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1579.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proofErr w:type="spellStart"/>
            <w:r>
              <w:t>Шум</w:t>
            </w:r>
            <w:proofErr w:type="gramStart"/>
            <w:r>
              <w:t>:О</w:t>
            </w:r>
            <w:proofErr w:type="gramEnd"/>
            <w:r>
              <w:t>рганизовать</w:t>
            </w:r>
            <w:proofErr w:type="spellEnd"/>
            <w:r>
              <w:t xml:space="preserve">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№730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1580А. Слесарь-сантехник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lastRenderedPageBreak/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Default="00E5705D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1584А. Слесарь-сантехник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Default="00E5705D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BC14A7">
            <w:pPr>
              <w:pStyle w:val="aa"/>
              <w:jc w:val="left"/>
            </w:pPr>
            <w:r>
              <w:t xml:space="preserve">1587. </w:t>
            </w:r>
            <w:proofErr w:type="spellStart"/>
            <w:r>
              <w:t>Электрогазосварщик</w:t>
            </w:r>
            <w:proofErr w:type="spellEnd"/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сос. Усовершенствовать систему вентиляции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>чей зоны. Снижение ко</w:t>
            </w:r>
            <w:r>
              <w:t>н</w:t>
            </w:r>
            <w:r>
              <w:t>центрации вредных в</w:t>
            </w:r>
            <w:r>
              <w:t>е</w:t>
            </w:r>
            <w:r>
              <w:t xml:space="preserve">ществ в воздухе рабочей зоны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Бригада №790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1588А. Слесарь-сантехник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Default="00E5705D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1592А. Слесарь-сантехник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Default="00E5705D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1596. Слесарь-сантехник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Default="00E5705D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 xml:space="preserve">1597. </w:t>
            </w:r>
            <w:proofErr w:type="spellStart"/>
            <w:r>
              <w:t>Электрогазосварщик</w:t>
            </w:r>
            <w:proofErr w:type="spell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lastRenderedPageBreak/>
              <w:t>сос. Усовершенствовать систему вентиляции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>Уменьшение времени контакта с вредными в</w:t>
            </w:r>
            <w:r>
              <w:t>е</w:t>
            </w:r>
            <w:r>
              <w:t xml:space="preserve">ществами. Снижение </w:t>
            </w:r>
            <w:r>
              <w:lastRenderedPageBreak/>
              <w:t>концентрации вредных веществ в воздухе раб</w:t>
            </w:r>
            <w:r>
              <w:t>о</w:t>
            </w:r>
            <w:r>
              <w:t>чей зоны. Снижение ко</w:t>
            </w:r>
            <w:r>
              <w:t>н</w:t>
            </w:r>
            <w:r>
              <w:t>центрации вредных в</w:t>
            </w:r>
            <w:r>
              <w:t>е</w:t>
            </w:r>
            <w:r>
              <w:t xml:space="preserve">ществ в воздухе рабочей зоны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lastRenderedPageBreak/>
              <w:t>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№920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1598. Слесарь по ремонту и обслуживанию с</w:t>
            </w:r>
            <w:r>
              <w:t>и</w:t>
            </w:r>
            <w:r>
              <w:t>стем вентиляции и кондиционирования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 xml:space="preserve">1599. Слесарь по </w:t>
            </w:r>
            <w:proofErr w:type="spellStart"/>
            <w:r>
              <w:t>экСварочное</w:t>
            </w:r>
            <w:proofErr w:type="spellEnd"/>
            <w:r>
              <w:t xml:space="preserve"> </w:t>
            </w:r>
            <w:proofErr w:type="spellStart"/>
            <w:r>
              <w:t>производстволу</w:t>
            </w:r>
            <w:r>
              <w:t>а</w:t>
            </w:r>
            <w:r>
              <w:t>тации</w:t>
            </w:r>
            <w:proofErr w:type="spellEnd"/>
            <w:r>
              <w:t xml:space="preserve"> и ремонту газового 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 xml:space="preserve">1600. Слесарь по </w:t>
            </w:r>
            <w:proofErr w:type="spellStart"/>
            <w:r>
              <w:t>экСварочное</w:t>
            </w:r>
            <w:proofErr w:type="spellEnd"/>
            <w:r>
              <w:t xml:space="preserve"> </w:t>
            </w:r>
            <w:proofErr w:type="spellStart"/>
            <w:r>
              <w:t>производстволу</w:t>
            </w:r>
            <w:r>
              <w:t>а</w:t>
            </w:r>
            <w:r>
              <w:t>тации</w:t>
            </w:r>
            <w:proofErr w:type="spellEnd"/>
            <w:r>
              <w:t xml:space="preserve"> и ремонту газового 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1601А. Слесарь-сантехник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lastRenderedPageBreak/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Default="00E5705D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BC14A7">
            <w:pPr>
              <w:pStyle w:val="aa"/>
              <w:jc w:val="left"/>
            </w:pPr>
            <w:r>
              <w:t>1603. Слесарь-сантехник</w:t>
            </w: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1604А. Слесарь-сантехник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Default="00E5705D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BC14A7">
            <w:pPr>
              <w:pStyle w:val="aa"/>
              <w:jc w:val="left"/>
            </w:pPr>
            <w:r>
              <w:t>1606. Слесарь-сантехник</w:t>
            </w: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lastRenderedPageBreak/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 xml:space="preserve">1607. </w:t>
            </w:r>
            <w:proofErr w:type="spellStart"/>
            <w:r>
              <w:t>Электрогазосварщик</w:t>
            </w:r>
            <w:proofErr w:type="spell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сос. Усовершенствовать систему вентиляции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>чей зоны. Снижение ко</w:t>
            </w:r>
            <w:r>
              <w:t>н</w:t>
            </w:r>
            <w:r>
              <w:t>центрации вредных в</w:t>
            </w:r>
            <w:r>
              <w:t>е</w:t>
            </w:r>
            <w:r>
              <w:t xml:space="preserve">ществ в воздухе рабочей зоны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№720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1608.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Default="00E5705D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1609. Слесарь-сантехник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Default="00E5705D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lastRenderedPageBreak/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lastRenderedPageBreak/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lastRenderedPageBreak/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E5705D" w:rsidRDefault="00E5705D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lastRenderedPageBreak/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1610А. Слесарь-сантехник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Default="00E5705D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 xml:space="preserve">1612. </w:t>
            </w:r>
            <w:proofErr w:type="spellStart"/>
            <w:r>
              <w:t>Электрогазосварщик</w:t>
            </w:r>
            <w:proofErr w:type="spell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сос. Усовершенствовать систему вентиляции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>чей зоны. Снижение ко</w:t>
            </w:r>
            <w:r>
              <w:t>н</w:t>
            </w:r>
            <w:r>
              <w:t>центрации вредных в</w:t>
            </w:r>
            <w:r>
              <w:t>е</w:t>
            </w:r>
            <w:r>
              <w:t xml:space="preserve">ществ в воздухе рабочей зоны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1613. Электромонтер по ремонту и обслужив</w:t>
            </w:r>
            <w:r>
              <w:t>а</w:t>
            </w:r>
            <w:r>
              <w:lastRenderedPageBreak/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 xml:space="preserve">Шум: Организовать выдачу </w:t>
            </w:r>
            <w:r>
              <w:lastRenderedPageBreak/>
              <w:t>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 xml:space="preserve">Снижение воздействия </w:t>
            </w:r>
            <w:r>
              <w:lastRenderedPageBreak/>
              <w:t xml:space="preserve">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 xml:space="preserve">РЕМОНТНАЯ СЛУЖБА, </w:t>
            </w:r>
            <w:r>
              <w:lastRenderedPageBreak/>
              <w:t>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Default="00E5705D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№710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1614.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1615.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1616А.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1618.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1619. Слесарь-сантехник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Default="00E5705D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lastRenderedPageBreak/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lastRenderedPageBreak/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lastRenderedPageBreak/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E5705D" w:rsidRDefault="00E5705D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lastRenderedPageBreak/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1620. Слесарь-сантехник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Default="00E5705D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BC14A7">
            <w:pPr>
              <w:pStyle w:val="aa"/>
              <w:jc w:val="left"/>
            </w:pPr>
            <w:r>
              <w:t>1621А. Слесарь-сантехник</w:t>
            </w: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 740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 xml:space="preserve">1623А. </w:t>
            </w:r>
            <w:proofErr w:type="gramStart"/>
            <w:r>
              <w:t>Слесарь-сантехник (</w:t>
            </w:r>
            <w:proofErr w:type="spellStart"/>
            <w:r>
              <w:t>деж</w:t>
            </w:r>
            <w:proofErr w:type="spellEnd"/>
            <w:r>
              <w:t>.</w:t>
            </w:r>
            <w:proofErr w:type="gramEnd"/>
            <w:r>
              <w:t xml:space="preserve"> </w:t>
            </w:r>
            <w:proofErr w:type="gramStart"/>
            <w:r>
              <w:t>ЦТО)</w:t>
            </w:r>
            <w:proofErr w:type="gram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Default="00E5705D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E5705D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E5705D" w:rsidRPr="00BC14A7" w:rsidRDefault="00E5705D" w:rsidP="00BC14A7">
            <w:pPr>
              <w:pStyle w:val="aa"/>
              <w:jc w:val="left"/>
            </w:pPr>
            <w:r>
              <w:t>1625. Слесарь-сантехник (</w:t>
            </w:r>
            <w:proofErr w:type="spellStart"/>
            <w:r>
              <w:t>деж</w:t>
            </w:r>
            <w:proofErr w:type="spellEnd"/>
            <w:r>
              <w:t>. 42 корпус, склад ширпотреба, ЦОАМ)</w:t>
            </w:r>
          </w:p>
        </w:tc>
        <w:tc>
          <w:tcPr>
            <w:tcW w:w="3178" w:type="dxa"/>
            <w:vAlign w:val="center"/>
          </w:tcPr>
          <w:p w:rsidR="00E5705D" w:rsidRDefault="00E5705D" w:rsidP="00E5705D">
            <w:pPr>
              <w:pStyle w:val="aa"/>
            </w:pPr>
            <w:r>
              <w:t>Химический: Организовать рац</w:t>
            </w:r>
            <w:r>
              <w:t>и</w:t>
            </w:r>
            <w:r>
              <w:t>ональные режимы труда  и отд</w:t>
            </w:r>
            <w:r>
              <w:t>ы</w:t>
            </w:r>
            <w:r>
              <w:t>ха. Обеспечить выдачу СИЗОД</w:t>
            </w:r>
          </w:p>
        </w:tc>
        <w:tc>
          <w:tcPr>
            <w:tcW w:w="2442" w:type="dxa"/>
            <w:vAlign w:val="center"/>
          </w:tcPr>
          <w:p w:rsidR="00E5705D" w:rsidRDefault="00E5705D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E5705D" w:rsidRDefault="00E5705D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E5705D" w:rsidRPr="00063DF1" w:rsidRDefault="00E5705D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E5705D" w:rsidRPr="00063DF1" w:rsidRDefault="00E5705D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 xml:space="preserve">1626А. </w:t>
            </w:r>
            <w:proofErr w:type="gramStart"/>
            <w:r>
              <w:t>Электромонтер по ремонту и обслужив</w:t>
            </w:r>
            <w:r>
              <w:t>а</w:t>
            </w:r>
            <w:r>
              <w:t>нию электрооборудования (</w:t>
            </w:r>
            <w:proofErr w:type="spellStart"/>
            <w:r>
              <w:t>деж</w:t>
            </w:r>
            <w:proofErr w:type="spellEnd"/>
            <w:r>
              <w:t>.</w:t>
            </w:r>
            <w:proofErr w:type="gramEnd"/>
            <w:r>
              <w:t xml:space="preserve"> </w:t>
            </w:r>
            <w:proofErr w:type="gramStart"/>
            <w:r>
              <w:t>ЦТО)</w:t>
            </w:r>
            <w:proofErr w:type="gram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Pr="00BC14A7" w:rsidRDefault="009442A1" w:rsidP="00CA1586">
            <w:pPr>
              <w:pStyle w:val="aa"/>
              <w:jc w:val="left"/>
            </w:pPr>
            <w:r>
              <w:t>1628. Электромонтер по ремонту и обслужив</w:t>
            </w:r>
            <w:r>
              <w:t>а</w:t>
            </w:r>
            <w:r>
              <w:t>нию электрооборудования (</w:t>
            </w:r>
            <w:proofErr w:type="spellStart"/>
            <w:r>
              <w:t>деж</w:t>
            </w:r>
            <w:proofErr w:type="spellEnd"/>
            <w:r>
              <w:t>. 42 корпус, склад ширпотреба, ЦОАМ)</w:t>
            </w:r>
          </w:p>
        </w:tc>
        <w:tc>
          <w:tcPr>
            <w:tcW w:w="3178" w:type="dxa"/>
            <w:vAlign w:val="center"/>
          </w:tcPr>
          <w:p w:rsidR="009442A1" w:rsidRDefault="009442A1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9442A1" w:rsidRDefault="009442A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442A1" w:rsidRPr="00063DF1" w:rsidRDefault="009442A1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Pr="00BC14A7" w:rsidRDefault="009442A1" w:rsidP="00CA1586">
            <w:pPr>
              <w:pStyle w:val="aa"/>
              <w:rPr>
                <w:i/>
              </w:rPr>
            </w:pPr>
            <w:r>
              <w:rPr>
                <w:i/>
              </w:rPr>
              <w:t xml:space="preserve">Комплекс </w:t>
            </w:r>
            <w:proofErr w:type="spellStart"/>
            <w:r>
              <w:rPr>
                <w:i/>
              </w:rPr>
              <w:t>ТОиР</w:t>
            </w:r>
            <w:proofErr w:type="spellEnd"/>
            <w:r>
              <w:rPr>
                <w:i/>
              </w:rPr>
              <w:t xml:space="preserve"> транспортных систем, ГПМ, лифтов и ПС и СА</w:t>
            </w:r>
          </w:p>
        </w:tc>
        <w:tc>
          <w:tcPr>
            <w:tcW w:w="3178" w:type="dxa"/>
            <w:vAlign w:val="center"/>
          </w:tcPr>
          <w:p w:rsidR="009442A1" w:rsidRDefault="009442A1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</w:p>
        </w:tc>
        <w:tc>
          <w:tcPr>
            <w:tcW w:w="1335" w:type="dxa"/>
          </w:tcPr>
          <w:p w:rsidR="009442A1" w:rsidRDefault="009442A1"/>
        </w:tc>
        <w:tc>
          <w:tcPr>
            <w:tcW w:w="2789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1630. Мастер (</w:t>
            </w:r>
            <w:proofErr w:type="spellStart"/>
            <w:r>
              <w:t>бр</w:t>
            </w:r>
            <w:proofErr w:type="spellEnd"/>
            <w:r>
              <w:t>. 830)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1631. Мастер (</w:t>
            </w:r>
            <w:proofErr w:type="spellStart"/>
            <w:r>
              <w:t>бр</w:t>
            </w:r>
            <w:proofErr w:type="spellEnd"/>
            <w:r>
              <w:t>. 560)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lastRenderedPageBreak/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1632. Мастер (</w:t>
            </w:r>
            <w:proofErr w:type="spellStart"/>
            <w:r>
              <w:t>бр</w:t>
            </w:r>
            <w:proofErr w:type="spellEnd"/>
            <w:r>
              <w:t>. 530)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1633. Мастер (</w:t>
            </w:r>
            <w:proofErr w:type="spellStart"/>
            <w:r>
              <w:t>бр</w:t>
            </w:r>
            <w:proofErr w:type="spellEnd"/>
            <w:r>
              <w:t>. 520)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1634. Мастер (бр.540)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1635. Мастер (</w:t>
            </w:r>
            <w:proofErr w:type="spellStart"/>
            <w:r>
              <w:t>бр</w:t>
            </w:r>
            <w:proofErr w:type="spellEnd"/>
            <w:r>
              <w:t>. 610)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№520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1636А.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Default="009442A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9442A1" w:rsidRDefault="009442A1" w:rsidP="00CA1586">
            <w:pPr>
              <w:pStyle w:val="aa"/>
            </w:pPr>
            <w:r>
              <w:t>Химический: Обеспечить выдачу СИЗОД. Организовать раци</w:t>
            </w:r>
            <w:r>
              <w:t>о</w:t>
            </w:r>
            <w:r>
              <w:t>нальные режимы труда  и отдыха. Усовершенствовать систему ве</w:t>
            </w:r>
            <w:r>
              <w:t>н</w:t>
            </w:r>
            <w:r>
              <w:t>тиляции</w:t>
            </w: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442A1" w:rsidRDefault="009442A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442A1" w:rsidRPr="00063DF1" w:rsidRDefault="009442A1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1638.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Default="009442A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9442A1" w:rsidRDefault="009442A1" w:rsidP="00CA1586">
            <w:pPr>
              <w:pStyle w:val="aa"/>
            </w:pPr>
            <w:r>
              <w:t xml:space="preserve">Химический: Обеспечить выдачу </w:t>
            </w:r>
            <w:r>
              <w:lastRenderedPageBreak/>
              <w:t>СИЗОД. Организовать раци</w:t>
            </w:r>
            <w:r>
              <w:t>о</w:t>
            </w:r>
            <w:r>
              <w:t>нальные режимы труда  и отдыха. Усовершенствовать систему ве</w:t>
            </w:r>
            <w:r>
              <w:t>н</w:t>
            </w:r>
            <w:r>
              <w:t>тиляции</w:t>
            </w: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  <w:r>
              <w:lastRenderedPageBreak/>
              <w:t>Снижение уровня во</w:t>
            </w:r>
            <w:r>
              <w:t>з</w:t>
            </w:r>
            <w:r>
              <w:lastRenderedPageBreak/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442A1" w:rsidRDefault="009442A1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9442A1" w:rsidRPr="00063DF1" w:rsidRDefault="009442A1" w:rsidP="00543A2C">
            <w:pPr>
              <w:pStyle w:val="aa"/>
              <w:jc w:val="left"/>
            </w:pPr>
            <w:r>
              <w:t xml:space="preserve">РЕМОНТНАЯ СЛУЖБА, </w:t>
            </w:r>
            <w:r>
              <w:lastRenderedPageBreak/>
              <w:t>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1639А.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Default="009442A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9442A1" w:rsidRDefault="009442A1" w:rsidP="00CA1586">
            <w:pPr>
              <w:pStyle w:val="aa"/>
            </w:pPr>
            <w:r>
              <w:t>Химический: Обеспечить выдачу СИЗОД. Организовать раци</w:t>
            </w:r>
            <w:r>
              <w:t>о</w:t>
            </w:r>
            <w:r>
              <w:t>нальные режимы труда  и отдыха. Усовершенствовать систему ве</w:t>
            </w:r>
            <w:r>
              <w:t>н</w:t>
            </w:r>
            <w:r>
              <w:t>тиляции</w:t>
            </w: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442A1" w:rsidRDefault="009442A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442A1" w:rsidRPr="00063DF1" w:rsidRDefault="009442A1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№530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1647.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1648А.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Pr="00BC14A7" w:rsidRDefault="009442A1" w:rsidP="00BC14A7">
            <w:pPr>
              <w:pStyle w:val="aa"/>
              <w:jc w:val="left"/>
            </w:pPr>
            <w:r>
              <w:t xml:space="preserve">1655. </w:t>
            </w:r>
            <w:proofErr w:type="spellStart"/>
            <w:r>
              <w:t>Электрогазосварщик</w:t>
            </w:r>
            <w:proofErr w:type="spellEnd"/>
          </w:p>
        </w:tc>
        <w:tc>
          <w:tcPr>
            <w:tcW w:w="3178" w:type="dxa"/>
            <w:vAlign w:val="center"/>
          </w:tcPr>
          <w:p w:rsidR="009442A1" w:rsidRDefault="009442A1" w:rsidP="00CA1586">
            <w:pPr>
              <w:pStyle w:val="aa"/>
            </w:pPr>
            <w:r>
              <w:t>Химический: Обеспечить выдачу СИЗОД. Организовать раци</w:t>
            </w:r>
            <w:r>
              <w:t>о</w:t>
            </w:r>
            <w:r>
              <w:t>нальные режимы труда  и отдыха. Усовершенствовать систему ве</w:t>
            </w:r>
            <w:r>
              <w:t>н</w:t>
            </w:r>
            <w:r>
              <w:t>тиляции</w:t>
            </w: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442A1" w:rsidRDefault="009442A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442A1" w:rsidRPr="00063DF1" w:rsidRDefault="009442A1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сос. Усовершенствовать систему вентиляции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>чей зоны. Снижение ко</w:t>
            </w:r>
            <w:r>
              <w:t>н</w:t>
            </w:r>
            <w:r>
              <w:t>центрации вредных в</w:t>
            </w:r>
            <w:r>
              <w:t>е</w:t>
            </w:r>
            <w:r>
              <w:lastRenderedPageBreak/>
              <w:t xml:space="preserve">ществ в воздухе рабочей зоны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№540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1656А.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1658А.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1660А.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1662А.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1665А.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1668А.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№560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1670А.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Default="009442A1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9442A1" w:rsidRDefault="009442A1" w:rsidP="00CA1586">
            <w:pPr>
              <w:pStyle w:val="aa"/>
            </w:pPr>
            <w:r>
              <w:t>Химический: Обеспечить выдачу СИЗОД. Организовать раци</w:t>
            </w:r>
            <w:r>
              <w:t>о</w:t>
            </w:r>
            <w:r>
              <w:t>нальные режимы труда  и отдыха. Усовершенствовать систему ве</w:t>
            </w:r>
            <w:r>
              <w:t>н</w:t>
            </w:r>
            <w:r>
              <w:t>тиляции</w:t>
            </w: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442A1" w:rsidRDefault="009442A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442A1" w:rsidRPr="00063DF1" w:rsidRDefault="009442A1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1675. Электромеханик по лифтам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 xml:space="preserve">1676. </w:t>
            </w:r>
            <w:proofErr w:type="spellStart"/>
            <w:r>
              <w:t>Электрогазосварщик</w:t>
            </w:r>
            <w:proofErr w:type="spell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сос. Усовершенствовать систему вентиляции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>чей зоны. Снижение ко</w:t>
            </w:r>
            <w:r>
              <w:t>н</w:t>
            </w:r>
            <w:r>
              <w:t>центрации вредных в</w:t>
            </w:r>
            <w:r>
              <w:t>е</w:t>
            </w:r>
            <w:r>
              <w:t xml:space="preserve">ществ в воздухе рабочей зоны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№830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1677А.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lastRenderedPageBreak/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1679А.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1681. Электросварщик ручной сварки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Аэрозоли ПФД: Организовать рациональные режимы труда  и отдыха. Установить местный о</w:t>
            </w:r>
            <w:r>
              <w:t>т</w:t>
            </w:r>
            <w:r>
              <w:t>сос. Усовершенствовать систему вентиляции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Уменьшение времени контакта с вредными в</w:t>
            </w:r>
            <w:r>
              <w:t>е</w:t>
            </w:r>
            <w:r>
              <w:t>ществами. Снижение концентрации вредных веществ в воздухе раб</w:t>
            </w:r>
            <w:r>
              <w:t>о</w:t>
            </w:r>
            <w:r>
              <w:t>чей зоны. Снижение ко</w:t>
            </w:r>
            <w:r>
              <w:t>н</w:t>
            </w:r>
            <w:r>
              <w:t>центрации вредных в</w:t>
            </w:r>
            <w:r>
              <w:t>е</w:t>
            </w:r>
            <w:r>
              <w:t xml:space="preserve">ществ в воздухе рабочей зоны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1682А.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Комплекс </w:t>
            </w:r>
            <w:proofErr w:type="spellStart"/>
            <w:r>
              <w:rPr>
                <w:i/>
              </w:rPr>
              <w:t>ТОиР</w:t>
            </w:r>
            <w:proofErr w:type="spellEnd"/>
            <w:r>
              <w:rPr>
                <w:i/>
              </w:rPr>
              <w:t xml:space="preserve"> прессового 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№180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1698. Начальник комплекса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1699А.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Бригада №190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1701.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1702.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Комплекс </w:t>
            </w:r>
            <w:proofErr w:type="spellStart"/>
            <w:r>
              <w:rPr>
                <w:i/>
              </w:rPr>
              <w:t>ТОиР</w:t>
            </w:r>
            <w:proofErr w:type="spellEnd"/>
            <w:r>
              <w:rPr>
                <w:i/>
              </w:rPr>
              <w:t xml:space="preserve"> по сварочному производству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1703. Начальник комплекса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1704. Начальник смены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1705. Мастер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1706. Механик-энергетик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№870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1707А. Слесарь-ремонтник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Аэрозоли ПФД: Организовать выдачу СИЗОД. Организовать </w:t>
            </w:r>
            <w:r>
              <w:lastRenderedPageBreak/>
              <w:t>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lastRenderedPageBreak/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lastRenderedPageBreak/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Pr="00BC14A7" w:rsidRDefault="009442A1" w:rsidP="00BC14A7">
            <w:pPr>
              <w:pStyle w:val="aa"/>
              <w:jc w:val="left"/>
            </w:pPr>
            <w:r>
              <w:t xml:space="preserve">1710. </w:t>
            </w:r>
            <w:proofErr w:type="spellStart"/>
            <w:r>
              <w:t>Электрогазосварщик</w:t>
            </w:r>
            <w:proofErr w:type="spellEnd"/>
          </w:p>
        </w:tc>
        <w:tc>
          <w:tcPr>
            <w:tcW w:w="3178" w:type="dxa"/>
            <w:vAlign w:val="center"/>
          </w:tcPr>
          <w:p w:rsidR="009442A1" w:rsidRDefault="009442A1" w:rsidP="00CA1586">
            <w:pPr>
              <w:pStyle w:val="aa"/>
            </w:pPr>
            <w:r>
              <w:t>Химический: Обеспечить выдачу СИЗОД. Организовать раци</w:t>
            </w:r>
            <w:r>
              <w:t>о</w:t>
            </w:r>
            <w:r>
              <w:t>нальные режимы труда  и отдыха. Усовершенствовать систему ве</w:t>
            </w:r>
            <w:r>
              <w:t>н</w:t>
            </w:r>
            <w:r>
              <w:t>тиляции</w:t>
            </w: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>чей зоны.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442A1" w:rsidRDefault="009442A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442A1" w:rsidRPr="00063DF1" w:rsidRDefault="009442A1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Аэрозоли ПФД: Организовать выдачу СИЗОД. Организовать рациональные режимы труда  и отдыха. Установить местный о</w:t>
            </w:r>
            <w:r>
              <w:t>т</w:t>
            </w:r>
            <w:r>
              <w:t>сос. Усовершенствовать систему вентиляции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>чей зоны. Снижение концентрации вредных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№850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1711А. Электрослесарь по ремонту электрич</w:t>
            </w:r>
            <w:r>
              <w:t>е</w:t>
            </w:r>
            <w:r>
              <w:t>ских машин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Аэрозоли ПФД: Организовать </w:t>
            </w:r>
            <w:r>
              <w:lastRenderedPageBreak/>
              <w:t>выдачу СИЗОД.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>Снижение уровня во</w:t>
            </w:r>
            <w:r>
              <w:t>з</w:t>
            </w:r>
            <w:r>
              <w:lastRenderedPageBreak/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 xml:space="preserve">РЕМОНТНАЯ СЛУЖБА, </w:t>
            </w:r>
            <w:r>
              <w:lastRenderedPageBreak/>
              <w:t>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1713А. Наладчик станков и манипуляторов с пр</w:t>
            </w:r>
            <w:r>
              <w:t>о</w:t>
            </w:r>
            <w:r>
              <w:t>граммным управлением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Аэрозоли ПФД: Организовать выдачу СИЗОД.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1715. Слесарь-инструментальщик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Аэрозоли ПФД: Организовать выдачу СИЗОД.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1716А.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Аэрозоли ПФД: Организовать выдачу СИЗОД. Организовать рациональные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№840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1718. Наладчик станков и манипуляторов с пр</w:t>
            </w:r>
            <w:r>
              <w:t>о</w:t>
            </w:r>
            <w:r>
              <w:t>граммным управлением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 xml:space="preserve">Комплекс </w:t>
            </w:r>
            <w:proofErr w:type="spellStart"/>
            <w:r>
              <w:rPr>
                <w:i/>
              </w:rPr>
              <w:t>ТОиР</w:t>
            </w:r>
            <w:proofErr w:type="spellEnd"/>
            <w:r>
              <w:rPr>
                <w:i/>
              </w:rPr>
              <w:t xml:space="preserve"> оборудования окрасочного прои</w:t>
            </w:r>
            <w:r>
              <w:rPr>
                <w:i/>
              </w:rPr>
              <w:t>з</w:t>
            </w:r>
            <w:r>
              <w:rPr>
                <w:i/>
              </w:rPr>
              <w:t>водства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1719. Начальник комплекса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Шум: Организовать выдачу </w:t>
            </w:r>
            <w:r>
              <w:lastRenderedPageBreak/>
              <w:t>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 xml:space="preserve">Снижение воздействия </w:t>
            </w:r>
            <w:r>
              <w:lastRenderedPageBreak/>
              <w:t xml:space="preserve">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 xml:space="preserve">РЕМОНТНАЯ СЛУЖБА, </w:t>
            </w:r>
            <w:r>
              <w:lastRenderedPageBreak/>
              <w:t>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lastRenderedPageBreak/>
              <w:t>1720. Начальник смены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1721. Мастер (</w:t>
            </w:r>
            <w:proofErr w:type="spellStart"/>
            <w:r>
              <w:t>бр</w:t>
            </w:r>
            <w:proofErr w:type="spellEnd"/>
            <w:r>
              <w:t>. 650)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1722. Мастер (</w:t>
            </w:r>
            <w:proofErr w:type="spellStart"/>
            <w:r>
              <w:t>бр</w:t>
            </w:r>
            <w:proofErr w:type="spellEnd"/>
            <w:r>
              <w:t>. 620)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1723. Мастер (</w:t>
            </w:r>
            <w:proofErr w:type="spellStart"/>
            <w:r>
              <w:t>бр</w:t>
            </w:r>
            <w:proofErr w:type="spellEnd"/>
            <w:r>
              <w:t>. 670)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>1724. Мастер (</w:t>
            </w:r>
            <w:proofErr w:type="spellStart"/>
            <w:r>
              <w:t>бр</w:t>
            </w:r>
            <w:proofErr w:type="spellEnd"/>
            <w:r>
              <w:t>. 630)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№620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Pr="00BC14A7" w:rsidRDefault="009442A1" w:rsidP="00BC14A7">
            <w:pPr>
              <w:pStyle w:val="aa"/>
              <w:jc w:val="left"/>
            </w:pPr>
            <w:r>
              <w:t>1725А. Слесарь-ремонтник</w:t>
            </w:r>
          </w:p>
        </w:tc>
        <w:tc>
          <w:tcPr>
            <w:tcW w:w="3178" w:type="dxa"/>
            <w:vAlign w:val="center"/>
          </w:tcPr>
          <w:p w:rsidR="009442A1" w:rsidRDefault="009442A1" w:rsidP="00CA1586">
            <w:pPr>
              <w:pStyle w:val="aa"/>
            </w:pPr>
            <w:r>
              <w:t>Химический: Обеспечить выдачу СИЗОД. Организовать раци</w:t>
            </w:r>
            <w:r>
              <w:t>о</w:t>
            </w:r>
            <w:r>
              <w:t>нальные режимы труда  и отдыха. Усовершенствовать систему ве</w:t>
            </w:r>
            <w:r>
              <w:t>н</w:t>
            </w:r>
            <w:r>
              <w:t>тиляции</w:t>
            </w: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442A1" w:rsidRDefault="009442A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442A1" w:rsidRPr="00063DF1" w:rsidRDefault="009442A1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Pr="00BC14A7" w:rsidRDefault="009442A1" w:rsidP="00BC14A7">
            <w:pPr>
              <w:pStyle w:val="aa"/>
              <w:jc w:val="left"/>
            </w:pPr>
            <w:r>
              <w:t>1729А. Слесарь-ремонтник</w:t>
            </w:r>
          </w:p>
        </w:tc>
        <w:tc>
          <w:tcPr>
            <w:tcW w:w="3178" w:type="dxa"/>
            <w:vAlign w:val="center"/>
          </w:tcPr>
          <w:p w:rsidR="009442A1" w:rsidRDefault="009442A1" w:rsidP="00CA1586">
            <w:pPr>
              <w:pStyle w:val="aa"/>
            </w:pPr>
            <w:r>
              <w:t>Химический: Обеспечить выдачу СИЗОД. Организовать раци</w:t>
            </w:r>
            <w:r>
              <w:t>о</w:t>
            </w:r>
            <w:r>
              <w:t>нальные режимы труда  и отдыха. Усовершенствовать систему ве</w:t>
            </w:r>
            <w:r>
              <w:t>н</w:t>
            </w:r>
            <w:r>
              <w:t>тиляции</w:t>
            </w: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442A1" w:rsidRDefault="009442A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442A1" w:rsidRPr="00063DF1" w:rsidRDefault="009442A1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Pr="00BC14A7" w:rsidRDefault="009442A1" w:rsidP="00BC14A7">
            <w:pPr>
              <w:pStyle w:val="aa"/>
              <w:jc w:val="left"/>
            </w:pPr>
            <w:r>
              <w:t>1731А. Слесарь-ремонтник</w:t>
            </w:r>
          </w:p>
        </w:tc>
        <w:tc>
          <w:tcPr>
            <w:tcW w:w="3178" w:type="dxa"/>
            <w:vAlign w:val="center"/>
          </w:tcPr>
          <w:p w:rsidR="009442A1" w:rsidRDefault="009442A1" w:rsidP="00CA1586">
            <w:pPr>
              <w:pStyle w:val="aa"/>
            </w:pPr>
            <w:r>
              <w:t>Химический: Обеспечить выдачу СИЗОД. Организовать раци</w:t>
            </w:r>
            <w:r>
              <w:t>о</w:t>
            </w:r>
            <w:r>
              <w:t>нальные режимы труда  и отдыха. Усовершенствовать систему ве</w:t>
            </w:r>
            <w:r>
              <w:t>н</w:t>
            </w:r>
            <w:r>
              <w:t>тиляции</w:t>
            </w: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442A1" w:rsidRDefault="009442A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442A1" w:rsidRPr="00063DF1" w:rsidRDefault="009442A1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Pr="00BC14A7" w:rsidRDefault="009442A1" w:rsidP="00BC14A7">
            <w:pPr>
              <w:pStyle w:val="aa"/>
              <w:jc w:val="left"/>
            </w:pPr>
            <w:r>
              <w:t xml:space="preserve">1733. </w:t>
            </w:r>
            <w:proofErr w:type="spellStart"/>
            <w:r>
              <w:t>Электрогазосварщик</w:t>
            </w:r>
            <w:proofErr w:type="spellEnd"/>
          </w:p>
        </w:tc>
        <w:tc>
          <w:tcPr>
            <w:tcW w:w="3178" w:type="dxa"/>
            <w:vAlign w:val="center"/>
          </w:tcPr>
          <w:p w:rsidR="009442A1" w:rsidRDefault="009442A1" w:rsidP="00CA1586">
            <w:pPr>
              <w:pStyle w:val="aa"/>
            </w:pPr>
            <w:r>
              <w:t>Химический: Обеспечить выдачу СИЗОД. Организовать раци</w:t>
            </w:r>
            <w:r>
              <w:t>о</w:t>
            </w:r>
            <w:r>
              <w:t>нальные режимы труда  и отдыха. Усовершенствовать систему ве</w:t>
            </w:r>
            <w:r>
              <w:t>н</w:t>
            </w:r>
            <w:r>
              <w:t>тиляции</w:t>
            </w: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442A1" w:rsidRDefault="009442A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442A1" w:rsidRPr="00063DF1" w:rsidRDefault="009442A1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Аэрозоли ПФД: Организовать выдачу СИЗОД. Организовать рациональные режимы труда  и отдыха. Усовершенствовать с</w:t>
            </w:r>
            <w:r>
              <w:t>и</w:t>
            </w:r>
            <w:r>
              <w:t>стему вентиляции</w:t>
            </w:r>
          </w:p>
        </w:tc>
        <w:tc>
          <w:tcPr>
            <w:tcW w:w="2442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>РЕМОНТНАЯ СЛУЖБА, ООО «УАЗ-Проект, УПРАВЛЕНИЕ ГЛА</w:t>
            </w:r>
            <w:r>
              <w:t>В</w:t>
            </w:r>
            <w:r>
              <w:t>НОГО ЭНЕРГЕТИКА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№630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Pr="00BC14A7" w:rsidRDefault="009442A1" w:rsidP="00BC14A7">
            <w:pPr>
              <w:pStyle w:val="aa"/>
              <w:jc w:val="left"/>
            </w:pPr>
            <w:r>
              <w:t>1734А. Слесарь-сантехник</w:t>
            </w:r>
          </w:p>
        </w:tc>
        <w:tc>
          <w:tcPr>
            <w:tcW w:w="3178" w:type="dxa"/>
            <w:vAlign w:val="center"/>
          </w:tcPr>
          <w:p w:rsidR="009442A1" w:rsidRDefault="009442A1" w:rsidP="00CA1586">
            <w:pPr>
              <w:pStyle w:val="aa"/>
            </w:pPr>
            <w:r>
              <w:t>Химический: Обеспечить выдачу СИЗОД. Организовать раци</w:t>
            </w:r>
            <w:r>
              <w:t>о</w:t>
            </w:r>
            <w:r>
              <w:t>нальные режимы труда  и отдыха. Усовершенствовать систему ве</w:t>
            </w:r>
            <w:r>
              <w:t>н</w:t>
            </w:r>
            <w:r>
              <w:t>тиляции</w:t>
            </w: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442A1" w:rsidRDefault="009442A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442A1" w:rsidRPr="00063DF1" w:rsidRDefault="009442A1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№650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Pr="00BC14A7" w:rsidRDefault="009442A1" w:rsidP="00BC14A7">
            <w:pPr>
              <w:pStyle w:val="aa"/>
              <w:jc w:val="left"/>
            </w:pPr>
            <w:r>
              <w:t>1742А.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9442A1" w:rsidRDefault="009442A1" w:rsidP="00CA1586">
            <w:pPr>
              <w:pStyle w:val="aa"/>
            </w:pPr>
            <w:r>
              <w:t>Химический: Обеспечить выдачу СИЗОД. Организовать раци</w:t>
            </w:r>
            <w:r>
              <w:t>о</w:t>
            </w:r>
            <w:r>
              <w:t>нальные режимы труда  и отдыха. Усовершенствовать систему ве</w:t>
            </w:r>
            <w:r>
              <w:t>н</w:t>
            </w:r>
            <w:r>
              <w:t>тиляции</w:t>
            </w: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442A1" w:rsidRDefault="009442A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442A1" w:rsidRPr="00063DF1" w:rsidRDefault="009442A1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Pr="00BC14A7" w:rsidRDefault="009442A1" w:rsidP="00BC14A7">
            <w:pPr>
              <w:pStyle w:val="aa"/>
              <w:jc w:val="left"/>
            </w:pPr>
            <w:r>
              <w:t xml:space="preserve">1750. Слесарь по контрольно-измерительным </w:t>
            </w:r>
            <w:r>
              <w:lastRenderedPageBreak/>
              <w:t>приборам и автоматике</w:t>
            </w:r>
          </w:p>
        </w:tc>
        <w:tc>
          <w:tcPr>
            <w:tcW w:w="3178" w:type="dxa"/>
            <w:vAlign w:val="center"/>
          </w:tcPr>
          <w:p w:rsidR="009442A1" w:rsidRDefault="009442A1" w:rsidP="00CA1586">
            <w:pPr>
              <w:pStyle w:val="aa"/>
            </w:pPr>
            <w:r>
              <w:lastRenderedPageBreak/>
              <w:t xml:space="preserve">Химический: Обеспечить выдачу </w:t>
            </w:r>
            <w:r>
              <w:lastRenderedPageBreak/>
              <w:t>СИЗОД. Организовать раци</w:t>
            </w:r>
            <w:r>
              <w:t>о</w:t>
            </w:r>
            <w:r>
              <w:t>нальные режимы труда  и отдыха. Усовершенствовать систему ве</w:t>
            </w:r>
            <w:r>
              <w:t>н</w:t>
            </w:r>
            <w:r>
              <w:t>тиляции</w:t>
            </w: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  <w:r>
              <w:lastRenderedPageBreak/>
              <w:t>Снижение уровня во</w:t>
            </w:r>
            <w:r>
              <w:t>з</w:t>
            </w:r>
            <w:r>
              <w:lastRenderedPageBreak/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442A1" w:rsidRDefault="009442A1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9442A1" w:rsidRPr="00063DF1" w:rsidRDefault="009442A1" w:rsidP="00B930EA">
            <w:pPr>
              <w:pStyle w:val="aa"/>
            </w:pPr>
            <w:r>
              <w:t xml:space="preserve">РЕМОНТНАЯ СЛУЖБА, </w:t>
            </w:r>
            <w:r>
              <w:lastRenderedPageBreak/>
              <w:t>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№660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Pr="00BC14A7" w:rsidRDefault="009442A1" w:rsidP="00BC14A7">
            <w:pPr>
              <w:pStyle w:val="aa"/>
              <w:jc w:val="left"/>
            </w:pPr>
            <w:r>
              <w:t xml:space="preserve">1751А. Слесарь по </w:t>
            </w:r>
            <w:proofErr w:type="spellStart"/>
            <w:r>
              <w:t>экСварочное</w:t>
            </w:r>
            <w:proofErr w:type="spellEnd"/>
            <w:r>
              <w:t xml:space="preserve"> </w:t>
            </w:r>
            <w:proofErr w:type="spellStart"/>
            <w:r>
              <w:t>производствол</w:t>
            </w:r>
            <w:r>
              <w:t>у</w:t>
            </w:r>
            <w:r>
              <w:t>атации</w:t>
            </w:r>
            <w:proofErr w:type="spellEnd"/>
            <w:r>
              <w:t xml:space="preserve"> и ремонту газового оборудования</w:t>
            </w:r>
          </w:p>
        </w:tc>
        <w:tc>
          <w:tcPr>
            <w:tcW w:w="3178" w:type="dxa"/>
            <w:vAlign w:val="center"/>
          </w:tcPr>
          <w:p w:rsidR="009442A1" w:rsidRDefault="009442A1" w:rsidP="00CA1586">
            <w:pPr>
              <w:pStyle w:val="aa"/>
            </w:pPr>
            <w:r>
              <w:t>Химический: Обеспечить выдачу СИЗОД. Организовать раци</w:t>
            </w:r>
            <w:r>
              <w:t>о</w:t>
            </w:r>
            <w:r>
              <w:t>нальные режимы труда  и отдыха. Усовершенствовать систему ве</w:t>
            </w:r>
            <w:r>
              <w:t>н</w:t>
            </w:r>
            <w:r>
              <w:t>тиляции</w:t>
            </w: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веществ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9442A1" w:rsidRDefault="009442A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442A1" w:rsidRPr="00063DF1" w:rsidRDefault="009442A1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Pr="00BC14A7" w:rsidRDefault="009442A1" w:rsidP="00BC14A7">
            <w:pPr>
              <w:pStyle w:val="aa"/>
              <w:jc w:val="left"/>
            </w:pPr>
            <w:r>
              <w:t>1755А. Слесарь по ремонту и обслуживанию с</w:t>
            </w:r>
            <w:r>
              <w:t>и</w:t>
            </w:r>
            <w:r>
              <w:t>стем вентиляции</w:t>
            </w:r>
          </w:p>
        </w:tc>
        <w:tc>
          <w:tcPr>
            <w:tcW w:w="3178" w:type="dxa"/>
            <w:vAlign w:val="center"/>
          </w:tcPr>
          <w:p w:rsidR="009442A1" w:rsidRDefault="009442A1" w:rsidP="00CA1586">
            <w:pPr>
              <w:pStyle w:val="aa"/>
            </w:pPr>
            <w:r>
              <w:t>Химический: Обеспечить выдачу СИЗОД. Организовать раци</w:t>
            </w:r>
            <w:r>
              <w:t>о</w:t>
            </w:r>
            <w:r>
              <w:t>нальные режимы труда  и отдыха. Усовершенствовать систему ве</w:t>
            </w:r>
            <w:r>
              <w:t>н</w:t>
            </w:r>
            <w:r>
              <w:t>тиляции</w:t>
            </w: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9442A1" w:rsidRDefault="009442A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442A1" w:rsidRPr="00063DF1" w:rsidRDefault="009442A1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jc w:val="left"/>
            </w:pPr>
            <w:r>
              <w:t xml:space="preserve">1759. </w:t>
            </w:r>
            <w:proofErr w:type="spellStart"/>
            <w:r>
              <w:t>Электрогазосварщик</w:t>
            </w:r>
            <w:proofErr w:type="spellEnd"/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Аэрозоли ПФД: Организовать </w:t>
            </w:r>
            <w:r>
              <w:lastRenderedPageBreak/>
              <w:t>выдачу СИЗОД. Организовать рациональные режимы труда  и отдыха. Усовершенствовать с</w:t>
            </w:r>
            <w:r>
              <w:t>и</w:t>
            </w:r>
            <w:r>
              <w:t>стему вентиляции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lastRenderedPageBreak/>
              <w:t>Снижение уровня во</w:t>
            </w:r>
            <w:r>
              <w:t>з</w:t>
            </w:r>
            <w:r>
              <w:lastRenderedPageBreak/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веществами. Сниж</w:t>
            </w:r>
            <w:r>
              <w:t>е</w:t>
            </w:r>
            <w:r>
              <w:t>ние концентрации вре</w:t>
            </w:r>
            <w:r>
              <w:t>д</w:t>
            </w:r>
            <w:r>
              <w:t>ных в</w:t>
            </w:r>
            <w:r>
              <w:t>е</w:t>
            </w:r>
            <w:r>
              <w:t>ществ в воздухе раб</w:t>
            </w:r>
            <w:r>
              <w:t>о</w:t>
            </w:r>
            <w:r>
              <w:t xml:space="preserve">чей зоны </w:t>
            </w:r>
          </w:p>
        </w:tc>
        <w:tc>
          <w:tcPr>
            <w:tcW w:w="1335" w:type="dxa"/>
          </w:tcPr>
          <w:p w:rsidR="00521DC9" w:rsidRDefault="00521DC9">
            <w:r w:rsidRPr="00431AB1">
              <w:lastRenderedPageBreak/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543A2C">
            <w:pPr>
              <w:pStyle w:val="aa"/>
              <w:jc w:val="left"/>
            </w:pPr>
            <w:r>
              <w:t xml:space="preserve">РЕМОНТНАЯ СЛУЖБА, </w:t>
            </w:r>
            <w:r>
              <w:lastRenderedPageBreak/>
              <w:t>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proofErr w:type="gramStart"/>
            <w:r>
              <w:t>УФ-излучение</w:t>
            </w:r>
            <w:proofErr w:type="gramEnd"/>
            <w:r>
              <w:t>: Снизить уровень воздействия вредного фактора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 xml:space="preserve">тора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Pr="00BC14A7" w:rsidRDefault="00521DC9" w:rsidP="00BC14A7">
            <w:pPr>
              <w:pStyle w:val="aa"/>
              <w:rPr>
                <w:i/>
              </w:rPr>
            </w:pPr>
            <w:r>
              <w:rPr>
                <w:i/>
              </w:rPr>
              <w:t>Бригада № 670</w:t>
            </w: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</w:p>
        </w:tc>
        <w:tc>
          <w:tcPr>
            <w:tcW w:w="1335" w:type="dxa"/>
          </w:tcPr>
          <w:p w:rsidR="00521DC9" w:rsidRDefault="00521DC9"/>
        </w:tc>
        <w:tc>
          <w:tcPr>
            <w:tcW w:w="2789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Pr="00BC14A7" w:rsidRDefault="009442A1" w:rsidP="00BC14A7">
            <w:pPr>
              <w:pStyle w:val="aa"/>
              <w:jc w:val="left"/>
            </w:pPr>
            <w:r>
              <w:t>1760.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9442A1" w:rsidRDefault="009442A1" w:rsidP="00CA1586">
            <w:pPr>
              <w:pStyle w:val="aa"/>
            </w:pPr>
            <w:r>
              <w:t>Химический: Обеспечить выдачу СИЗОД. Организовать раци</w:t>
            </w:r>
            <w:r>
              <w:t>о</w:t>
            </w:r>
            <w:r>
              <w:t>нальные режимы труда  и отдыха. Усовершенствовать систему ве</w:t>
            </w:r>
            <w:r>
              <w:t>н</w:t>
            </w:r>
            <w:r>
              <w:t>тиляции</w:t>
            </w: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  <w:r>
              <w:t>Снижение уровня во</w:t>
            </w:r>
            <w:r>
              <w:t>з</w:t>
            </w:r>
            <w:r>
              <w:t>действия вредного фа</w:t>
            </w:r>
            <w:r>
              <w:t>к</w:t>
            </w:r>
            <w:r>
              <w:t>тора. Уменьшение вр</w:t>
            </w:r>
            <w:r>
              <w:t>е</w:t>
            </w:r>
            <w:r>
              <w:t>мени контакта с вредн</w:t>
            </w:r>
            <w:r>
              <w:t>ы</w:t>
            </w:r>
            <w:r>
              <w:t>ми в</w:t>
            </w:r>
            <w:r>
              <w:t>е</w:t>
            </w:r>
            <w:r>
              <w:t xml:space="preserve">ществами </w:t>
            </w:r>
          </w:p>
        </w:tc>
        <w:tc>
          <w:tcPr>
            <w:tcW w:w="1335" w:type="dxa"/>
          </w:tcPr>
          <w:p w:rsidR="009442A1" w:rsidRDefault="009442A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442A1" w:rsidRPr="00063DF1" w:rsidRDefault="009442A1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Тяжесть: Организовать раци</w:t>
            </w:r>
            <w:r>
              <w:t>о</w:t>
            </w:r>
            <w:r>
              <w:t>нальные режимы труда  и отдыха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>Снижение тяжести тр</w:t>
            </w:r>
            <w:r>
              <w:t>у</w:t>
            </w:r>
            <w:r>
              <w:t xml:space="preserve">дового процесса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9442A1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9442A1" w:rsidRPr="00BC14A7" w:rsidRDefault="009442A1" w:rsidP="00BC14A7">
            <w:pPr>
              <w:pStyle w:val="aa"/>
              <w:jc w:val="left"/>
            </w:pPr>
            <w:r>
              <w:t>1761А. Электромонтер по ремонту и обслужив</w:t>
            </w:r>
            <w:r>
              <w:t>а</w:t>
            </w:r>
            <w:r>
              <w:t>нию электрооборудования</w:t>
            </w:r>
          </w:p>
        </w:tc>
        <w:tc>
          <w:tcPr>
            <w:tcW w:w="3178" w:type="dxa"/>
            <w:vAlign w:val="center"/>
          </w:tcPr>
          <w:p w:rsidR="009442A1" w:rsidRDefault="009442A1" w:rsidP="00CA1586">
            <w:pPr>
              <w:pStyle w:val="aa"/>
            </w:pPr>
            <w:r>
              <w:t>Химический: Обеспечить выдачу СИЗОД. Организовать раци</w:t>
            </w:r>
            <w:r>
              <w:t>о</w:t>
            </w:r>
            <w:r>
              <w:t>нальные режимы труда  и отдыха. Усовершенствовать систему ве</w:t>
            </w:r>
            <w:r>
              <w:t>н</w:t>
            </w:r>
            <w:r>
              <w:t>тиляции</w:t>
            </w:r>
          </w:p>
        </w:tc>
        <w:tc>
          <w:tcPr>
            <w:tcW w:w="2442" w:type="dxa"/>
            <w:vAlign w:val="center"/>
          </w:tcPr>
          <w:p w:rsidR="009442A1" w:rsidRDefault="009442A1" w:rsidP="00DB70BA">
            <w:pPr>
              <w:pStyle w:val="aa"/>
            </w:pPr>
            <w:r>
              <w:t>Снижение концентрации вредных веществ в во</w:t>
            </w:r>
            <w:r>
              <w:t>з</w:t>
            </w:r>
            <w:r>
              <w:t>духе рабочей зоны. Уменьшение времени контакта с вредными в</w:t>
            </w:r>
            <w:r>
              <w:t>е</w:t>
            </w:r>
            <w:r>
              <w:t xml:space="preserve">ществами. Снижение уровня воздействия вредного фактора </w:t>
            </w:r>
          </w:p>
        </w:tc>
        <w:tc>
          <w:tcPr>
            <w:tcW w:w="1335" w:type="dxa"/>
          </w:tcPr>
          <w:p w:rsidR="009442A1" w:rsidRDefault="009442A1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9442A1" w:rsidRPr="00063DF1" w:rsidRDefault="009442A1" w:rsidP="00543A2C">
            <w:pPr>
              <w:pStyle w:val="aa"/>
              <w:jc w:val="left"/>
            </w:pPr>
            <w:r>
              <w:t>РЕМОНТНАЯ СЛУЖБА, ООО «УАЗ-Проект, УПРА</w:t>
            </w:r>
            <w:r>
              <w:t>В</w:t>
            </w:r>
            <w:r>
              <w:t>ЛЕНИЕ ГЛАВНОГО ЭНЕ</w:t>
            </w:r>
            <w:r>
              <w:t>Р</w:t>
            </w:r>
            <w:r>
              <w:t>ГЕТИКА</w:t>
            </w:r>
          </w:p>
        </w:tc>
        <w:tc>
          <w:tcPr>
            <w:tcW w:w="1302" w:type="dxa"/>
            <w:vAlign w:val="center"/>
          </w:tcPr>
          <w:p w:rsidR="009442A1" w:rsidRPr="00063DF1" w:rsidRDefault="009442A1" w:rsidP="00DB70BA">
            <w:pPr>
              <w:pStyle w:val="aa"/>
            </w:pPr>
          </w:p>
        </w:tc>
      </w:tr>
      <w:tr w:rsidR="00521DC9" w:rsidRPr="00AF49A3" w:rsidTr="00D1500A">
        <w:trPr>
          <w:trHeight w:val="141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>Шум: Организовать выдачу средств индивидуальной защиты органов слуха.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2442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Снижение воздействия шума. Снижение времени  воздействия шума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B930EA">
            <w:pPr>
              <w:pStyle w:val="aa"/>
            </w:pPr>
            <w:r>
              <w:t>РЕМОНТНАЯ СЛУЖБА, ДИРЕКЦИЯ ПО ПЕРСОН</w:t>
            </w:r>
            <w:r>
              <w:t>А</w:t>
            </w:r>
            <w:r>
              <w:t>ЛУ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  <w:tr w:rsidR="00521DC9" w:rsidRPr="00AF49A3" w:rsidTr="00D1500A">
        <w:trPr>
          <w:trHeight w:val="275"/>
          <w:jc w:val="center"/>
        </w:trPr>
        <w:tc>
          <w:tcPr>
            <w:tcW w:w="4517" w:type="dxa"/>
            <w:vAlign w:val="center"/>
          </w:tcPr>
          <w:p w:rsidR="00521DC9" w:rsidRDefault="00521DC9" w:rsidP="00BC14A7">
            <w:pPr>
              <w:pStyle w:val="aa"/>
              <w:jc w:val="left"/>
            </w:pPr>
          </w:p>
        </w:tc>
        <w:tc>
          <w:tcPr>
            <w:tcW w:w="3178" w:type="dxa"/>
            <w:vAlign w:val="center"/>
          </w:tcPr>
          <w:p w:rsidR="00521DC9" w:rsidRDefault="00521DC9" w:rsidP="00DB70BA">
            <w:pPr>
              <w:pStyle w:val="aa"/>
            </w:pPr>
            <w:r>
              <w:t xml:space="preserve">Тяжесть: Организовать </w:t>
            </w:r>
            <w:proofErr w:type="spellStart"/>
            <w:r>
              <w:t>раци</w:t>
            </w:r>
            <w:r>
              <w:t>о</w:t>
            </w:r>
            <w:proofErr w:type="spellEnd"/>
            <w:r w:rsidR="00D1500A">
              <w:t>-</w:t>
            </w:r>
          </w:p>
        </w:tc>
        <w:tc>
          <w:tcPr>
            <w:tcW w:w="2442" w:type="dxa"/>
            <w:vAlign w:val="center"/>
          </w:tcPr>
          <w:p w:rsidR="00521DC9" w:rsidRDefault="00521DC9" w:rsidP="00D1500A">
            <w:pPr>
              <w:pStyle w:val="aa"/>
            </w:pPr>
            <w:r>
              <w:t>Снижение тяжести тр</w:t>
            </w:r>
            <w:r>
              <w:t>у</w:t>
            </w:r>
            <w:r w:rsidR="00D1500A">
              <w:t>-</w:t>
            </w:r>
            <w:r>
              <w:t xml:space="preserve"> </w:t>
            </w:r>
          </w:p>
        </w:tc>
        <w:tc>
          <w:tcPr>
            <w:tcW w:w="1335" w:type="dxa"/>
          </w:tcPr>
          <w:p w:rsidR="00521DC9" w:rsidRDefault="00521DC9">
            <w:r w:rsidRPr="00431AB1">
              <w:t>2017г</w:t>
            </w:r>
          </w:p>
        </w:tc>
        <w:tc>
          <w:tcPr>
            <w:tcW w:w="2789" w:type="dxa"/>
            <w:vAlign w:val="center"/>
          </w:tcPr>
          <w:p w:rsidR="00521DC9" w:rsidRPr="00063DF1" w:rsidRDefault="00521DC9" w:rsidP="00D1500A">
            <w:pPr>
              <w:pStyle w:val="aa"/>
            </w:pPr>
            <w:r>
              <w:t xml:space="preserve">РЕМОНТНАЯ СЛУЖБА, </w:t>
            </w:r>
          </w:p>
        </w:tc>
        <w:tc>
          <w:tcPr>
            <w:tcW w:w="1302" w:type="dxa"/>
            <w:vAlign w:val="center"/>
          </w:tcPr>
          <w:p w:rsidR="00521DC9" w:rsidRPr="00063DF1" w:rsidRDefault="00521DC9" w:rsidP="00DB70BA">
            <w:pPr>
              <w:pStyle w:val="aa"/>
            </w:pPr>
          </w:p>
        </w:tc>
      </w:tr>
    </w:tbl>
    <w:p w:rsidR="001B06AD" w:rsidRDefault="00957C86" w:rsidP="009442A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090EBC3" wp14:editId="72B15CFF">
            <wp:simplePos x="0" y="0"/>
            <wp:positionH relativeFrom="column">
              <wp:posOffset>-267335</wp:posOffset>
            </wp:positionH>
            <wp:positionV relativeFrom="paragraph">
              <wp:posOffset>-559435</wp:posOffset>
            </wp:positionV>
            <wp:extent cx="10422890" cy="755269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890" cy="755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пку</w:t>
      </w:r>
      <w:proofErr w:type="spellEnd"/>
    </w:p>
    <w:p w:rsidR="00957C86" w:rsidRPr="00957C86" w:rsidRDefault="00957C86" w:rsidP="009442A1">
      <w:pPr>
        <w:rPr>
          <w:rFonts w:ascii="Calibri" w:eastAsia="Calibri" w:hAnsi="Calibri"/>
          <w:noProof/>
          <w:sz w:val="22"/>
          <w:szCs w:val="22"/>
        </w:rPr>
      </w:pPr>
      <w:bookmarkStart w:id="1" w:name="_GoBack"/>
      <w:r w:rsidRPr="00957C86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7B4A2D47" wp14:editId="67B7EA1C">
            <wp:simplePos x="0" y="0"/>
            <wp:positionH relativeFrom="page">
              <wp:posOffset>1544320</wp:posOffset>
            </wp:positionH>
            <wp:positionV relativeFrom="page">
              <wp:posOffset>-1551940</wp:posOffset>
            </wp:positionV>
            <wp:extent cx="7566660" cy="10677525"/>
            <wp:effectExtent l="1562100" t="0" r="1539240" b="0"/>
            <wp:wrapTopAndBottom/>
            <wp:docPr id="7" name="Рисунок 7" descr="X:\Инфо\Охрана труда\Специальные сведения\Итоговые документы СОУТ\Сканы подписных листов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Инфо\Охрана труда\Специальные сведения\Итоговые документы СОУТ\Сканы подписных листов\scan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666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957C86" w:rsidRPr="00957C86" w:rsidSect="0002033E"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compat>
    <w:compatSetting w:name="compatibilityMode" w:uri="http://schemas.microsoft.com/office/word" w:val="12"/>
  </w:compat>
  <w:docVars>
    <w:docVar w:name="ceh_info" w:val=" Общество с ограниченной ответственностью &quot;Ульяновский автомобильный завод&quot; "/>
    <w:docVar w:name="fill_date" w:val="       "/>
    <w:docVar w:name="org_name" w:val="     "/>
    <w:docVar w:name="pers_guids" w:val="D49CC9BB6A5645578B1C0092F98EA430@140-994-080 71"/>
    <w:docVar w:name="pers_snils" w:val="D49CC9BB6A5645578B1C0092F98EA430@140-994-080 71"/>
    <w:docVar w:name="sv_docs" w:val="1"/>
  </w:docVars>
  <w:rsids>
    <w:rsidRoot w:val="00BC14A7"/>
    <w:rsid w:val="0002033E"/>
    <w:rsid w:val="00045A07"/>
    <w:rsid w:val="00056BFC"/>
    <w:rsid w:val="0007776A"/>
    <w:rsid w:val="00093D2E"/>
    <w:rsid w:val="000C5130"/>
    <w:rsid w:val="00196135"/>
    <w:rsid w:val="001A7AC3"/>
    <w:rsid w:val="001B06AD"/>
    <w:rsid w:val="001B0D61"/>
    <w:rsid w:val="001E0D2E"/>
    <w:rsid w:val="00237B32"/>
    <w:rsid w:val="002A391B"/>
    <w:rsid w:val="00325BAE"/>
    <w:rsid w:val="00356233"/>
    <w:rsid w:val="003704F5"/>
    <w:rsid w:val="003A1C01"/>
    <w:rsid w:val="003A2259"/>
    <w:rsid w:val="003B7DFC"/>
    <w:rsid w:val="003C79E5"/>
    <w:rsid w:val="00483A6A"/>
    <w:rsid w:val="00495D50"/>
    <w:rsid w:val="004B7161"/>
    <w:rsid w:val="004C6BD0"/>
    <w:rsid w:val="004D3FF5"/>
    <w:rsid w:val="004E5CB1"/>
    <w:rsid w:val="00521DC9"/>
    <w:rsid w:val="005275D1"/>
    <w:rsid w:val="00543A2C"/>
    <w:rsid w:val="00547088"/>
    <w:rsid w:val="005567D6"/>
    <w:rsid w:val="005645F0"/>
    <w:rsid w:val="00572AE0"/>
    <w:rsid w:val="00584289"/>
    <w:rsid w:val="005E1F38"/>
    <w:rsid w:val="005F64E6"/>
    <w:rsid w:val="006372A4"/>
    <w:rsid w:val="0065289A"/>
    <w:rsid w:val="0067226F"/>
    <w:rsid w:val="006E662C"/>
    <w:rsid w:val="00725C51"/>
    <w:rsid w:val="00820552"/>
    <w:rsid w:val="008A31E9"/>
    <w:rsid w:val="008B4051"/>
    <w:rsid w:val="008C0968"/>
    <w:rsid w:val="00912DC7"/>
    <w:rsid w:val="009442A1"/>
    <w:rsid w:val="00944D05"/>
    <w:rsid w:val="00957C86"/>
    <w:rsid w:val="009647F7"/>
    <w:rsid w:val="009A1326"/>
    <w:rsid w:val="009D6532"/>
    <w:rsid w:val="00A026A4"/>
    <w:rsid w:val="00A567D1"/>
    <w:rsid w:val="00AE3ECC"/>
    <w:rsid w:val="00B12F45"/>
    <w:rsid w:val="00B1405F"/>
    <w:rsid w:val="00B3448B"/>
    <w:rsid w:val="00B5534B"/>
    <w:rsid w:val="00B930EA"/>
    <w:rsid w:val="00BA560A"/>
    <w:rsid w:val="00BC14A7"/>
    <w:rsid w:val="00BD0A92"/>
    <w:rsid w:val="00C0355B"/>
    <w:rsid w:val="00C30663"/>
    <w:rsid w:val="00C45714"/>
    <w:rsid w:val="00C93056"/>
    <w:rsid w:val="00CA2E96"/>
    <w:rsid w:val="00CD2568"/>
    <w:rsid w:val="00D11966"/>
    <w:rsid w:val="00D1500A"/>
    <w:rsid w:val="00D36F42"/>
    <w:rsid w:val="00DB70BA"/>
    <w:rsid w:val="00DC0F74"/>
    <w:rsid w:val="00DD426D"/>
    <w:rsid w:val="00DD6622"/>
    <w:rsid w:val="00E25119"/>
    <w:rsid w:val="00E3363A"/>
    <w:rsid w:val="00E458F1"/>
    <w:rsid w:val="00E5705D"/>
    <w:rsid w:val="00EB7BDE"/>
    <w:rsid w:val="00EC5373"/>
    <w:rsid w:val="00F00E84"/>
    <w:rsid w:val="00F262EE"/>
    <w:rsid w:val="00F835B0"/>
    <w:rsid w:val="00FD4EE4"/>
    <w:rsid w:val="00FD5E7D"/>
    <w:rsid w:val="00FE469B"/>
    <w:rsid w:val="00FF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Balloon Text"/>
    <w:basedOn w:val="a"/>
    <w:link w:val="ac"/>
    <w:rsid w:val="00D1500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15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3946F-750F-48FA-AF97-671D70A94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139</TotalTime>
  <Pages>113</Pages>
  <Words>38083</Words>
  <Characters>217078</Characters>
  <Application>Microsoft Office Word</Application>
  <DocSecurity>0</DocSecurity>
  <Lines>1808</Lines>
  <Paragraphs>509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>Microsoft</Company>
  <LinksUpToDate>false</LinksUpToDate>
  <CharactersWithSpaces>254652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User</dc:creator>
  <cp:lastModifiedBy>Мякишев Александр Сергеевич</cp:lastModifiedBy>
  <cp:revision>8</cp:revision>
  <dcterms:created xsi:type="dcterms:W3CDTF">2016-11-30T23:50:00Z</dcterms:created>
  <dcterms:modified xsi:type="dcterms:W3CDTF">2016-12-09T07:13:00Z</dcterms:modified>
</cp:coreProperties>
</file>